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CA8" w:rsidRDefault="00937CA8" w:rsidP="00937CA8">
      <w:pPr>
        <w:pStyle w:val="Rubrik1"/>
      </w:pPr>
      <w:r>
        <w:t>Komma igång med AivoBeställning</w:t>
      </w:r>
    </w:p>
    <w:p w:rsidR="00DF576F" w:rsidRDefault="00DF576F" w:rsidP="00937CA8">
      <w:pPr>
        <w:pStyle w:val="Rubrik2"/>
      </w:pPr>
    </w:p>
    <w:p w:rsidR="00937CA8" w:rsidRDefault="00937CA8" w:rsidP="00937CA8">
      <w:pPr>
        <w:pStyle w:val="Rubrik2"/>
      </w:pPr>
      <w:r>
        <w:t>Logga in</w:t>
      </w:r>
    </w:p>
    <w:p w:rsidR="00937CA8" w:rsidRDefault="00937CA8" w:rsidP="00937CA8">
      <w:r>
        <w:t>För att kunna beställa måste du först logga in i systemet med de inloggningsuppgifter som du</w:t>
      </w:r>
      <w:r w:rsidR="00DF576F">
        <w:t xml:space="preserve"> </w:t>
      </w:r>
      <w:r>
        <w:t>fått från köket/din leverantör.</w:t>
      </w:r>
    </w:p>
    <w:p w:rsidR="00937CA8" w:rsidRDefault="00937CA8" w:rsidP="00937CA8"/>
    <w:p w:rsidR="00937CA8" w:rsidRDefault="00937CA8" w:rsidP="00937CA8">
      <w:pPr>
        <w:pStyle w:val="Liststycke"/>
        <w:numPr>
          <w:ilvl w:val="0"/>
          <w:numId w:val="16"/>
        </w:numPr>
      </w:pPr>
      <w:r>
        <w:t>Fyll i Användarnamn (stora och små bokstäver har betydelse)</w:t>
      </w:r>
    </w:p>
    <w:p w:rsidR="00937CA8" w:rsidRDefault="00937CA8" w:rsidP="00937CA8">
      <w:pPr>
        <w:pStyle w:val="Liststycke"/>
        <w:numPr>
          <w:ilvl w:val="0"/>
          <w:numId w:val="16"/>
        </w:numPr>
      </w:pPr>
      <w:r>
        <w:t>Fyll i Lösenord (stora och små bokstäver har betydelse)</w:t>
      </w:r>
    </w:p>
    <w:p w:rsidR="00937CA8" w:rsidRDefault="00937CA8" w:rsidP="00937CA8">
      <w:pPr>
        <w:pStyle w:val="Liststycke"/>
        <w:numPr>
          <w:ilvl w:val="0"/>
          <w:numId w:val="16"/>
        </w:numPr>
      </w:pPr>
      <w:r>
        <w:t>Klicka på knappen Logga in. Har du fyllt i rätt information kommer du in till er startsida.</w:t>
      </w:r>
    </w:p>
    <w:p w:rsidR="00937CA8" w:rsidRDefault="00937CA8" w:rsidP="00937CA8"/>
    <w:p w:rsidR="00DF576F" w:rsidRDefault="00DF576F" w:rsidP="00937CA8"/>
    <w:p w:rsidR="00DF576F" w:rsidRDefault="00DF576F" w:rsidP="00937CA8"/>
    <w:p w:rsidR="00937CA8" w:rsidRDefault="00937CA8" w:rsidP="00937CA8">
      <w:r>
        <w:rPr>
          <w:noProof/>
          <w:lang w:eastAsia="sv-SE"/>
        </w:rPr>
        <w:drawing>
          <wp:inline distT="0" distB="0" distL="0" distR="0" wp14:anchorId="776B15AD" wp14:editId="78A111FA">
            <wp:extent cx="5975498" cy="234979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6460" b="34387"/>
                    <a:stretch/>
                  </pic:blipFill>
                  <pic:spPr bwMode="auto">
                    <a:xfrm>
                      <a:off x="0" y="0"/>
                      <a:ext cx="5972810" cy="2348739"/>
                    </a:xfrm>
                    <a:prstGeom prst="rect">
                      <a:avLst/>
                    </a:prstGeom>
                    <a:ln>
                      <a:noFill/>
                    </a:ln>
                    <a:extLst>
                      <a:ext uri="{53640926-AAD7-44D8-BBD7-CCE9431645EC}">
                        <a14:shadowObscured xmlns:a14="http://schemas.microsoft.com/office/drawing/2010/main"/>
                      </a:ext>
                    </a:extLst>
                  </pic:spPr>
                </pic:pic>
              </a:graphicData>
            </a:graphic>
          </wp:inline>
        </w:drawing>
      </w:r>
    </w:p>
    <w:p w:rsidR="00937CA8" w:rsidRDefault="00937CA8" w:rsidP="00937CA8">
      <w:pPr>
        <w:pStyle w:val="Rubrik2"/>
      </w:pPr>
    </w:p>
    <w:p w:rsidR="00EE0E15" w:rsidRDefault="00EE0E15">
      <w:pPr>
        <w:rPr>
          <w:b/>
        </w:rPr>
      </w:pPr>
      <w:r>
        <w:br w:type="page"/>
      </w:r>
    </w:p>
    <w:p w:rsidR="00937CA8" w:rsidRDefault="00937CA8" w:rsidP="00937CA8">
      <w:pPr>
        <w:pStyle w:val="Rubrik2"/>
      </w:pPr>
      <w:r>
        <w:t>Startsida</w:t>
      </w:r>
    </w:p>
    <w:p w:rsidR="00937CA8" w:rsidRDefault="00937CA8" w:rsidP="00937CA8">
      <w:r>
        <w:t xml:space="preserve">I huvudmenyn finner du fem olika val; </w:t>
      </w:r>
      <w:r w:rsidRPr="00937CA8">
        <w:rPr>
          <w:b/>
        </w:rPr>
        <w:t>Meddelande</w:t>
      </w:r>
      <w:r>
        <w:t xml:space="preserve">, </w:t>
      </w:r>
      <w:r w:rsidRPr="00937CA8">
        <w:rPr>
          <w:b/>
        </w:rPr>
        <w:t>Beställningar</w:t>
      </w:r>
      <w:r>
        <w:t xml:space="preserve">, </w:t>
      </w:r>
      <w:r w:rsidRPr="00937CA8">
        <w:rPr>
          <w:b/>
        </w:rPr>
        <w:t>Matsedel</w:t>
      </w:r>
      <w:r>
        <w:t xml:space="preserve">, </w:t>
      </w:r>
      <w:r w:rsidRPr="00937CA8">
        <w:rPr>
          <w:b/>
        </w:rPr>
        <w:t>Rapporter</w:t>
      </w:r>
      <w:r w:rsidR="00DF576F">
        <w:t xml:space="preserve"> </w:t>
      </w:r>
      <w:r>
        <w:t xml:space="preserve">och </w:t>
      </w:r>
      <w:r w:rsidRPr="00937CA8">
        <w:rPr>
          <w:b/>
        </w:rPr>
        <w:t>Hjälp</w:t>
      </w:r>
      <w:r>
        <w:t xml:space="preserve">. Vid inloggning kommer man automatiskt till </w:t>
      </w:r>
      <w:r w:rsidRPr="00DF576F">
        <w:rPr>
          <w:b/>
        </w:rPr>
        <w:t>Meddelanden</w:t>
      </w:r>
      <w:r>
        <w:t>. Där visas de</w:t>
      </w:r>
      <w:r w:rsidR="00DF576F">
        <w:t xml:space="preserve"> </w:t>
      </w:r>
      <w:r>
        <w:t>meddelanden som köket/din leverantör har skrivit till dig som beställare. Du kan inte svara på</w:t>
      </w:r>
      <w:r w:rsidR="00DF576F">
        <w:t xml:space="preserve"> </w:t>
      </w:r>
      <w:r>
        <w:t>dessa meddelanden utan måste ta kontakt med köket/din leverantör på annat sätt.</w:t>
      </w:r>
    </w:p>
    <w:p w:rsidR="00EE0E15" w:rsidRDefault="00EE0E15" w:rsidP="00EE0E15">
      <w:pPr>
        <w:pStyle w:val="Rubrik2"/>
      </w:pPr>
      <w:r>
        <w:t>Beställa för flera beställare</w:t>
      </w:r>
    </w:p>
    <w:p w:rsidR="00EE0E15" w:rsidRDefault="00EE0E15" w:rsidP="00EE0E15">
      <w:r>
        <w:t>Har du tillgång till att beställa för flera olika beställare med din inloggning, loggar du in på</w:t>
      </w:r>
      <w:r w:rsidR="00DF576F">
        <w:t xml:space="preserve"> </w:t>
      </w:r>
      <w:r>
        <w:t>samma sätt som ovan. Därefter väljer du för vilken beställare som du vill beställa till i listan</w:t>
      </w:r>
      <w:r w:rsidR="00DF576F">
        <w:t xml:space="preserve"> </w:t>
      </w:r>
      <w:r>
        <w:t>som du finner till höger ovanför huvudmenyn.</w:t>
      </w:r>
    </w:p>
    <w:p w:rsidR="00937CA8" w:rsidRDefault="00937CA8" w:rsidP="00937CA8"/>
    <w:p w:rsidR="00937CA8" w:rsidRDefault="001E5A73" w:rsidP="00937CA8">
      <w:r>
        <w:rPr>
          <w:noProof/>
          <w:lang w:eastAsia="sv-SE"/>
        </w:rPr>
        <mc:AlternateContent>
          <mc:Choice Requires="wps">
            <w:drawing>
              <wp:anchor distT="0" distB="0" distL="114300" distR="114300" simplePos="0" relativeHeight="251659264" behindDoc="0" locked="0" layoutInCell="1" allowOverlap="1">
                <wp:simplePos x="0" y="0"/>
                <wp:positionH relativeFrom="column">
                  <wp:posOffset>4457966</wp:posOffset>
                </wp:positionH>
                <wp:positionV relativeFrom="paragraph">
                  <wp:posOffset>5021</wp:posOffset>
                </wp:positionV>
                <wp:extent cx="1520456" cy="733646"/>
                <wp:effectExtent l="0" t="0" r="22860" b="28575"/>
                <wp:wrapNone/>
                <wp:docPr id="7" name="Ellips 7"/>
                <wp:cNvGraphicFramePr/>
                <a:graphic xmlns:a="http://schemas.openxmlformats.org/drawingml/2006/main">
                  <a:graphicData uri="http://schemas.microsoft.com/office/word/2010/wordprocessingShape">
                    <wps:wsp>
                      <wps:cNvSpPr/>
                      <wps:spPr>
                        <a:xfrm>
                          <a:off x="0" y="0"/>
                          <a:ext cx="1520456" cy="7336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7" o:spid="_x0000_s1026" style="position:absolute;margin-left:351pt;margin-top:.4pt;width:119.7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" filled="f" strokecolor="#004f62 [1604]" strokeweight="2pt"/>
            </w:pict>
          </mc:Fallback>
        </mc:AlternateContent>
      </w:r>
      <w:r w:rsidR="00D7353A">
        <w:rPr>
          <w:noProof/>
          <w:lang w:eastAsia="sv-SE"/>
        </w:rPr>
        <w:drawing>
          <wp:inline distT="0" distB="0" distL="0" distR="0">
            <wp:extent cx="6120765" cy="28035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C617.tmp"/>
                    <pic:cNvPicPr/>
                  </pic:nvPicPr>
                  <pic:blipFill>
                    <a:blip r:embed="rId10">
                      <a:extLst>
                        <a:ext uri="{28A0092B-C50C-407E-A947-70E740481C1C}">
                          <a14:useLocalDpi xmlns:a14="http://schemas.microsoft.com/office/drawing/2010/main" val="0"/>
                        </a:ext>
                      </a:extLst>
                    </a:blip>
                    <a:stretch>
                      <a:fillRect/>
                    </a:stretch>
                  </pic:blipFill>
                  <pic:spPr>
                    <a:xfrm>
                      <a:off x="0" y="0"/>
                      <a:ext cx="6120765" cy="2803525"/>
                    </a:xfrm>
                    <a:prstGeom prst="rect">
                      <a:avLst/>
                    </a:prstGeom>
                  </pic:spPr>
                </pic:pic>
              </a:graphicData>
            </a:graphic>
          </wp:inline>
        </w:drawing>
      </w:r>
    </w:p>
    <w:p w:rsidR="00733C04" w:rsidRDefault="00733C04" w:rsidP="00733C04"/>
    <w:p w:rsidR="001E5A73" w:rsidRDefault="001E5A73">
      <w:pPr>
        <w:rPr>
          <w:b/>
        </w:rPr>
      </w:pPr>
      <w:r>
        <w:br w:type="page"/>
      </w:r>
    </w:p>
    <w:p w:rsidR="00733C04" w:rsidRDefault="00733C04" w:rsidP="00733C04">
      <w:pPr>
        <w:pStyle w:val="Rubrik2"/>
      </w:pPr>
      <w:r>
        <w:t>Beställningar</w:t>
      </w:r>
    </w:p>
    <w:p w:rsidR="00733C04" w:rsidRDefault="00733C04" w:rsidP="00733C04">
      <w:r>
        <w:t xml:space="preserve">För att göra en beställning väljer du </w:t>
      </w:r>
      <w:r w:rsidRPr="001E5A73">
        <w:rPr>
          <w:b/>
        </w:rPr>
        <w:t>Beställningar</w:t>
      </w:r>
      <w:r>
        <w:t xml:space="preserve"> i huvudmenyn. En veckolista kommer då</w:t>
      </w:r>
      <w:r w:rsidR="00DF576F">
        <w:t xml:space="preserve"> </w:t>
      </w:r>
      <w:r>
        <w:t>att visas med de beställningslistor du har att välja på.</w:t>
      </w:r>
    </w:p>
    <w:p w:rsidR="001E5A73" w:rsidRDefault="001E5A73" w:rsidP="00733C04"/>
    <w:p w:rsidR="00733C04" w:rsidRDefault="00733C04" w:rsidP="00733C04">
      <w:r>
        <w:t>Aktuellt datum är alltid dagens datum från start och detta kan ändras genom att klicka på</w:t>
      </w:r>
      <w:r w:rsidR="00DF576F">
        <w:t xml:space="preserve"> </w:t>
      </w:r>
      <w:r>
        <w:t>datumväljaren längst till höger under huvudmenyn (klicka på kalendern) eller genom att</w:t>
      </w:r>
      <w:r w:rsidR="00DF576F">
        <w:t xml:space="preserve"> </w:t>
      </w:r>
      <w:r>
        <w:t>klicka på pilsymbolerna till höger och vänster i veckoöversikten.</w:t>
      </w:r>
    </w:p>
    <w:p w:rsidR="00733C04" w:rsidRDefault="00733C04" w:rsidP="00733C04">
      <w:pPr>
        <w:pStyle w:val="Liststycke"/>
        <w:numPr>
          <w:ilvl w:val="0"/>
          <w:numId w:val="18"/>
        </w:numPr>
      </w:pPr>
      <w:r>
        <w:t>Du flyttar fram en vecka genom att klicka på</w:t>
      </w:r>
      <w:r>
        <w:rPr>
          <w:noProof/>
          <w:lang w:eastAsia="sv-SE"/>
        </w:rPr>
        <w:t xml:space="preserve">   </w:t>
      </w:r>
      <w:r>
        <w:rPr>
          <w:noProof/>
          <w:lang w:eastAsia="sv-SE"/>
        </w:rPr>
        <w:drawing>
          <wp:inline distT="0" distB="0" distL="0" distR="0" wp14:anchorId="598FD3A9" wp14:editId="7DB7EF47">
            <wp:extent cx="158288" cy="15479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63" cy="170316"/>
                    </a:xfrm>
                    <a:prstGeom prst="rect">
                      <a:avLst/>
                    </a:prstGeom>
                    <a:noFill/>
                    <a:ln>
                      <a:noFill/>
                    </a:ln>
                  </pic:spPr>
                </pic:pic>
              </a:graphicData>
            </a:graphic>
          </wp:inline>
        </w:drawing>
      </w:r>
    </w:p>
    <w:p w:rsidR="00733C04" w:rsidRDefault="00733C04" w:rsidP="00733C04">
      <w:pPr>
        <w:pStyle w:val="Liststycke"/>
        <w:numPr>
          <w:ilvl w:val="0"/>
          <w:numId w:val="18"/>
        </w:numPr>
      </w:pPr>
      <w:r>
        <w:t>Du flyttar bak en vecka genom att klicka på</w:t>
      </w:r>
      <w:r>
        <w:rPr>
          <w:noProof/>
          <w:lang w:eastAsia="sv-SE"/>
        </w:rPr>
        <w:t xml:space="preserve">  </w:t>
      </w:r>
      <w:r>
        <w:rPr>
          <w:noProof/>
          <w:lang w:eastAsia="sv-SE"/>
        </w:rPr>
        <w:drawing>
          <wp:inline distT="0" distB="0" distL="0" distR="0" wp14:anchorId="3A815A43" wp14:editId="0F708865">
            <wp:extent cx="159488" cy="159488"/>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440" cy="159440"/>
                    </a:xfrm>
                    <a:prstGeom prst="rect">
                      <a:avLst/>
                    </a:prstGeom>
                    <a:noFill/>
                    <a:ln>
                      <a:noFill/>
                    </a:ln>
                  </pic:spPr>
                </pic:pic>
              </a:graphicData>
            </a:graphic>
          </wp:inline>
        </w:drawing>
      </w:r>
    </w:p>
    <w:p w:rsidR="00733C04" w:rsidRDefault="00733C04" w:rsidP="00DF576F">
      <w:pPr>
        <w:pStyle w:val="Liststycke"/>
        <w:numPr>
          <w:ilvl w:val="0"/>
          <w:numId w:val="18"/>
        </w:numPr>
      </w:pPr>
      <w:r>
        <w:t>Du kan ändra vecka genom att använ</w:t>
      </w:r>
      <w:r w:rsidR="001E5A73">
        <w:t>da kalendern, tryck på kalendern</w:t>
      </w:r>
      <w:r>
        <w:t xml:space="preserve"> och</w:t>
      </w:r>
      <w:r w:rsidR="00DF576F">
        <w:t xml:space="preserve"> </w:t>
      </w:r>
      <w:r>
        <w:t>välj önskad dag eller vecka.</w:t>
      </w:r>
    </w:p>
    <w:p w:rsidR="00733C04" w:rsidRDefault="00D7353A" w:rsidP="00733C04">
      <w:r>
        <w:rPr>
          <w:noProof/>
          <w:lang w:eastAsia="sv-SE"/>
        </w:rPr>
        <mc:AlternateContent>
          <mc:Choice Requires="wps">
            <w:drawing>
              <wp:anchor distT="0" distB="0" distL="114300" distR="114300" simplePos="0" relativeHeight="251683840" behindDoc="0" locked="0" layoutInCell="1" allowOverlap="1" wp14:anchorId="7E496E24" wp14:editId="62136791">
                <wp:simplePos x="0" y="0"/>
                <wp:positionH relativeFrom="column">
                  <wp:posOffset>271603</wp:posOffset>
                </wp:positionH>
                <wp:positionV relativeFrom="paragraph">
                  <wp:posOffset>10351</wp:posOffset>
                </wp:positionV>
                <wp:extent cx="1520190" cy="733425"/>
                <wp:effectExtent l="0" t="0" r="22860" b="28575"/>
                <wp:wrapNone/>
                <wp:docPr id="39" name="Ellips 39"/>
                <wp:cNvGraphicFramePr/>
                <a:graphic xmlns:a="http://schemas.openxmlformats.org/drawingml/2006/main">
                  <a:graphicData uri="http://schemas.microsoft.com/office/word/2010/wordprocessingShape">
                    <wps:wsp>
                      <wps:cNvSpPr/>
                      <wps:spPr>
                        <a:xfrm>
                          <a:off x="0" y="0"/>
                          <a:ext cx="1520190" cy="73342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39" o:spid="_x0000_s1026" style="position:absolute;margin-left:21.4pt;margin-top:.8pt;width:119.7pt;height:57.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" filled="f" strokecolor="#007491" strokeweight="2pt"/>
            </w:pict>
          </mc:Fallback>
        </mc:AlternateContent>
      </w:r>
    </w:p>
    <w:p w:rsidR="00733C04" w:rsidRDefault="00DE731A" w:rsidP="00733C04">
      <w:r>
        <w:rPr>
          <w:noProof/>
          <w:lang w:eastAsia="sv-SE"/>
        </w:rPr>
        <mc:AlternateContent>
          <mc:Choice Requires="wps">
            <w:drawing>
              <wp:anchor distT="0" distB="0" distL="114300" distR="114300" simplePos="0" relativeHeight="251685888" behindDoc="0" locked="0" layoutInCell="1" allowOverlap="1" wp14:anchorId="46F95BF2" wp14:editId="6749337F">
                <wp:simplePos x="0" y="0"/>
                <wp:positionH relativeFrom="column">
                  <wp:posOffset>4868309</wp:posOffset>
                </wp:positionH>
                <wp:positionV relativeFrom="paragraph">
                  <wp:posOffset>272105</wp:posOffset>
                </wp:positionV>
                <wp:extent cx="1520190" cy="733425"/>
                <wp:effectExtent l="0" t="0" r="22860" b="28575"/>
                <wp:wrapNone/>
                <wp:docPr id="40" name="Ellips 40"/>
                <wp:cNvGraphicFramePr/>
                <a:graphic xmlns:a="http://schemas.openxmlformats.org/drawingml/2006/main">
                  <a:graphicData uri="http://schemas.microsoft.com/office/word/2010/wordprocessingShape">
                    <wps:wsp>
                      <wps:cNvSpPr/>
                      <wps:spPr>
                        <a:xfrm>
                          <a:off x="0" y="0"/>
                          <a:ext cx="1520190" cy="73342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40" o:spid="_x0000_s1026" style="position:absolute;margin-left:383.35pt;margin-top:21.45pt;width:119.7pt;height:5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" filled="f" strokecolor="#007491" strokeweight="2pt"/>
            </w:pict>
          </mc:Fallback>
        </mc:AlternateContent>
      </w:r>
      <w:r w:rsidR="00D7353A">
        <w:rPr>
          <w:noProof/>
          <w:lang w:eastAsia="sv-SE"/>
        </w:rPr>
        <w:drawing>
          <wp:inline distT="0" distB="0" distL="0" distR="0">
            <wp:extent cx="6120765" cy="282384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12A2.tmp"/>
                    <pic:cNvPicPr/>
                  </pic:nvPicPr>
                  <pic:blipFill>
                    <a:blip r:embed="rId13">
                      <a:extLst>
                        <a:ext uri="{28A0092B-C50C-407E-A947-70E740481C1C}">
                          <a14:useLocalDpi xmlns:a14="http://schemas.microsoft.com/office/drawing/2010/main" val="0"/>
                        </a:ext>
                      </a:extLst>
                    </a:blip>
                    <a:stretch>
                      <a:fillRect/>
                    </a:stretch>
                  </pic:blipFill>
                  <pic:spPr>
                    <a:xfrm>
                      <a:off x="0" y="0"/>
                      <a:ext cx="6120765" cy="2823845"/>
                    </a:xfrm>
                    <a:prstGeom prst="rect">
                      <a:avLst/>
                    </a:prstGeom>
                  </pic:spPr>
                </pic:pic>
              </a:graphicData>
            </a:graphic>
          </wp:inline>
        </w:drawing>
      </w:r>
    </w:p>
    <w:p w:rsidR="001E5A73" w:rsidRDefault="001E5A73" w:rsidP="00733C04"/>
    <w:p w:rsidR="00DF576F" w:rsidRDefault="00DF576F" w:rsidP="00DF576F">
      <w:pPr>
        <w:pStyle w:val="Rubrik2"/>
      </w:pPr>
      <w:r>
        <w:t>Veckolista</w:t>
      </w:r>
    </w:p>
    <w:p w:rsidR="00DF576F" w:rsidRDefault="00DF576F" w:rsidP="00DF576F">
      <w:r>
        <w:t xml:space="preserve">Med knappen </w:t>
      </w:r>
      <w:r w:rsidRPr="00DE731A">
        <w:rPr>
          <w:b/>
        </w:rPr>
        <w:t>Veckolista</w:t>
      </w:r>
      <w:r>
        <w:t>, får du en översikt på allt som är beställt på alla beställningslistor för vald vecka.</w:t>
      </w:r>
    </w:p>
    <w:p w:rsidR="00DF576F" w:rsidRDefault="00DF576F" w:rsidP="00DF576F">
      <w:pPr>
        <w:pStyle w:val="Rubrik2"/>
      </w:pPr>
      <w:r>
        <w:t>Daglista</w:t>
      </w:r>
    </w:p>
    <w:p w:rsidR="00DF576F" w:rsidRDefault="00DF576F" w:rsidP="00DF576F">
      <w:r>
        <w:t xml:space="preserve">Med knappen </w:t>
      </w:r>
      <w:r w:rsidRPr="00DE731A">
        <w:rPr>
          <w:b/>
        </w:rPr>
        <w:t>Daglista</w:t>
      </w:r>
      <w:r>
        <w:t>, får du en översikt på allt som är beställt på alla beställningslistor för valt datum.</w:t>
      </w:r>
    </w:p>
    <w:p w:rsidR="00DF576F" w:rsidRDefault="00DF576F" w:rsidP="00DF576F"/>
    <w:p w:rsidR="00DF576F" w:rsidRDefault="00DF576F">
      <w:r>
        <w:br w:type="page"/>
      </w:r>
    </w:p>
    <w:p w:rsidR="00DF576F" w:rsidRDefault="00DF576F" w:rsidP="00DF576F">
      <w:pPr>
        <w:pStyle w:val="Rubrik2"/>
      </w:pPr>
      <w:r>
        <w:t>Hur man beställer på de olika beställningslistorna</w:t>
      </w:r>
    </w:p>
    <w:p w:rsidR="00DF576F" w:rsidRDefault="00DF576F" w:rsidP="00DF576F">
      <w:r>
        <w:t>Det finns flera sätt att komma till din beställning. Här beskrivs två sätt.</w:t>
      </w:r>
    </w:p>
    <w:p w:rsidR="00DF576F" w:rsidRDefault="00DF576F" w:rsidP="00DF576F"/>
    <w:p w:rsidR="00DF576F" w:rsidRDefault="00DF576F" w:rsidP="00DF576F">
      <w:r>
        <w:t>1) Klicka på namnet på den listan du vill beställa ifrån och du kommer in i aktuell vecka. En översikt av vilka beställningar som ligger per dag för den listan visas. Därefter kan du i menyn med veckodagar gå till den dag du vill lägga en beställning.</w:t>
      </w:r>
    </w:p>
    <w:p w:rsidR="00550403" w:rsidRDefault="00DF576F" w:rsidP="00DF576F">
      <w:r>
        <w:t xml:space="preserve">2) Klicka på datumet för den dag du vill beställa på aktuell rad som beställningslistan finns på. Då kommer du direkt till den dagen och kan gå vidare med din beställning. </w:t>
      </w:r>
    </w:p>
    <w:p w:rsidR="00550403" w:rsidRDefault="00550403" w:rsidP="00DF576F"/>
    <w:p w:rsidR="00550403" w:rsidRDefault="00D7353A" w:rsidP="00DF576F">
      <w:r>
        <w:rPr>
          <w:noProof/>
          <w:lang w:eastAsia="sv-SE"/>
        </w:rPr>
        <mc:AlternateContent>
          <mc:Choice Requires="wps">
            <w:drawing>
              <wp:anchor distT="0" distB="0" distL="114300" distR="114300" simplePos="0" relativeHeight="251667456" behindDoc="0" locked="0" layoutInCell="1" allowOverlap="1" wp14:anchorId="632EF07C" wp14:editId="1ACCA016">
                <wp:simplePos x="0" y="0"/>
                <wp:positionH relativeFrom="column">
                  <wp:posOffset>3524885</wp:posOffset>
                </wp:positionH>
                <wp:positionV relativeFrom="paragraph">
                  <wp:posOffset>1032510</wp:posOffset>
                </wp:positionV>
                <wp:extent cx="382270" cy="243840"/>
                <wp:effectExtent l="0" t="0" r="17780" b="22860"/>
                <wp:wrapNone/>
                <wp:docPr id="13" name="Ellips 13"/>
                <wp:cNvGraphicFramePr/>
                <a:graphic xmlns:a="http://schemas.openxmlformats.org/drawingml/2006/main">
                  <a:graphicData uri="http://schemas.microsoft.com/office/word/2010/wordprocessingShape">
                    <wps:wsp>
                      <wps:cNvSpPr/>
                      <wps:spPr>
                        <a:xfrm>
                          <a:off x="0" y="0"/>
                          <a:ext cx="382270" cy="243840"/>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3" o:spid="_x0000_s1026" style="position:absolute;margin-left:277.55pt;margin-top:81.3pt;width:30.1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" filled="f" strokecolor="#007491" strokeweight="2pt"/>
            </w:pict>
          </mc:Fallback>
        </mc:AlternateContent>
      </w:r>
      <w:r>
        <w:rPr>
          <w:noProof/>
          <w:lang w:eastAsia="sv-SE"/>
        </w:rPr>
        <mc:AlternateContent>
          <mc:Choice Requires="wps">
            <w:drawing>
              <wp:anchor distT="0" distB="0" distL="114300" distR="114300" simplePos="0" relativeHeight="251665408" behindDoc="0" locked="0" layoutInCell="1" allowOverlap="1" wp14:anchorId="4FE462B6" wp14:editId="07ABC19A">
                <wp:simplePos x="0" y="0"/>
                <wp:positionH relativeFrom="column">
                  <wp:posOffset>-228600</wp:posOffset>
                </wp:positionH>
                <wp:positionV relativeFrom="paragraph">
                  <wp:posOffset>1212850</wp:posOffset>
                </wp:positionV>
                <wp:extent cx="1520190" cy="393065"/>
                <wp:effectExtent l="0" t="0" r="22860" b="26035"/>
                <wp:wrapNone/>
                <wp:docPr id="12" name="Ellips 12"/>
                <wp:cNvGraphicFramePr/>
                <a:graphic xmlns:a="http://schemas.openxmlformats.org/drawingml/2006/main">
                  <a:graphicData uri="http://schemas.microsoft.com/office/word/2010/wordprocessingShape">
                    <wps:wsp>
                      <wps:cNvSpPr/>
                      <wps:spPr>
                        <a:xfrm>
                          <a:off x="0" y="0"/>
                          <a:ext cx="152019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12" o:spid="_x0000_s1026" style="position:absolute;margin-left:-18pt;margin-top:95.5pt;width:119.7pt;height:30.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" filled="f" strokecolor="#007491" strokeweight="2pt"/>
            </w:pict>
          </mc:Fallback>
        </mc:AlternateContent>
      </w:r>
      <w:r>
        <w:rPr>
          <w:noProof/>
          <w:lang w:eastAsia="sv-SE"/>
        </w:rPr>
        <w:drawing>
          <wp:inline distT="0" distB="0" distL="0" distR="0">
            <wp:extent cx="6120765" cy="2665095"/>
            <wp:effectExtent l="0" t="0" r="0" b="190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9D84.tmp"/>
                    <pic:cNvPicPr/>
                  </pic:nvPicPr>
                  <pic:blipFill>
                    <a:blip r:embed="rId14">
                      <a:extLst>
                        <a:ext uri="{28A0092B-C50C-407E-A947-70E740481C1C}">
                          <a14:useLocalDpi xmlns:a14="http://schemas.microsoft.com/office/drawing/2010/main" val="0"/>
                        </a:ext>
                      </a:extLst>
                    </a:blip>
                    <a:stretch>
                      <a:fillRect/>
                    </a:stretch>
                  </pic:blipFill>
                  <pic:spPr>
                    <a:xfrm>
                      <a:off x="0" y="0"/>
                      <a:ext cx="6120765" cy="2665095"/>
                    </a:xfrm>
                    <a:prstGeom prst="rect">
                      <a:avLst/>
                    </a:prstGeom>
                  </pic:spPr>
                </pic:pic>
              </a:graphicData>
            </a:graphic>
          </wp:inline>
        </w:drawing>
      </w:r>
    </w:p>
    <w:p w:rsidR="00550403" w:rsidRDefault="00550403" w:rsidP="00DF576F"/>
    <w:p w:rsidR="0025110D" w:rsidRDefault="0025110D" w:rsidP="00DF576F"/>
    <w:p w:rsidR="008762C1" w:rsidRDefault="008762C1" w:rsidP="008762C1">
      <w:pPr>
        <w:pStyle w:val="Rubrik2"/>
      </w:pPr>
      <w:r>
        <w:t>Att beställa</w:t>
      </w:r>
      <w:r w:rsidR="002B3BEE">
        <w:t xml:space="preserve"> Portioner</w:t>
      </w:r>
    </w:p>
    <w:p w:rsidR="008762C1" w:rsidRDefault="008762C1" w:rsidP="008762C1">
      <w:r>
        <w:t xml:space="preserve">Välj den beställningslista som gäller för Portioner och välj dag. Klick på </w:t>
      </w:r>
      <w:r w:rsidRPr="002B3BEE">
        <w:rPr>
          <w:b/>
        </w:rPr>
        <w:t>Ny</w:t>
      </w:r>
      <w:r w:rsidR="002B3BEE">
        <w:rPr>
          <w:b/>
        </w:rPr>
        <w:t xml:space="preserve"> </w:t>
      </w:r>
      <w:r w:rsidRPr="002B3BEE">
        <w:rPr>
          <w:b/>
        </w:rPr>
        <w:t>beställning</w:t>
      </w:r>
      <w:r>
        <w:t>.</w:t>
      </w:r>
    </w:p>
    <w:p w:rsidR="00561559" w:rsidRDefault="00561559" w:rsidP="008762C1"/>
    <w:p w:rsidR="00561559" w:rsidRDefault="00561559" w:rsidP="008762C1">
      <w:r>
        <w:rPr>
          <w:noProof/>
          <w:lang w:eastAsia="sv-SE"/>
        </w:rPr>
        <mc:AlternateContent>
          <mc:Choice Requires="wps">
            <w:drawing>
              <wp:anchor distT="0" distB="0" distL="114300" distR="114300" simplePos="0" relativeHeight="251689984" behindDoc="0" locked="0" layoutInCell="1" allowOverlap="1" wp14:anchorId="30FD2791" wp14:editId="7AE3BDA3">
                <wp:simplePos x="0" y="0"/>
                <wp:positionH relativeFrom="column">
                  <wp:posOffset>-465100</wp:posOffset>
                </wp:positionH>
                <wp:positionV relativeFrom="paragraph">
                  <wp:posOffset>488285</wp:posOffset>
                </wp:positionV>
                <wp:extent cx="1520190" cy="393065"/>
                <wp:effectExtent l="0" t="0" r="22860" b="26035"/>
                <wp:wrapNone/>
                <wp:docPr id="46" name="Ellips 46"/>
                <wp:cNvGraphicFramePr/>
                <a:graphic xmlns:a="http://schemas.openxmlformats.org/drawingml/2006/main">
                  <a:graphicData uri="http://schemas.microsoft.com/office/word/2010/wordprocessingShape">
                    <wps:wsp>
                      <wps:cNvSpPr/>
                      <wps:spPr>
                        <a:xfrm>
                          <a:off x="0" y="0"/>
                          <a:ext cx="152019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46" o:spid="_x0000_s1026" style="position:absolute;margin-left:-36.6pt;margin-top:38.45pt;width:119.7pt;height:30.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" filled="f" strokecolor="#007491" strokeweight="2pt"/>
            </w:pict>
          </mc:Fallback>
        </mc:AlternateContent>
      </w:r>
      <w:r w:rsidR="00212F3B">
        <w:rPr>
          <w:noProof/>
          <w:lang w:eastAsia="sv-SE"/>
        </w:rPr>
        <w:drawing>
          <wp:inline distT="0" distB="0" distL="0" distR="0">
            <wp:extent cx="6120765" cy="1686560"/>
            <wp:effectExtent l="0" t="0" r="0" b="889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DF36.tmp"/>
                    <pic:cNvPicPr/>
                  </pic:nvPicPr>
                  <pic:blipFill>
                    <a:blip r:embed="rId15">
                      <a:extLst>
                        <a:ext uri="{28A0092B-C50C-407E-A947-70E740481C1C}">
                          <a14:useLocalDpi xmlns:a14="http://schemas.microsoft.com/office/drawing/2010/main" val="0"/>
                        </a:ext>
                      </a:extLst>
                    </a:blip>
                    <a:stretch>
                      <a:fillRect/>
                    </a:stretch>
                  </pic:blipFill>
                  <pic:spPr>
                    <a:xfrm>
                      <a:off x="0" y="0"/>
                      <a:ext cx="6120765" cy="1686560"/>
                    </a:xfrm>
                    <a:prstGeom prst="rect">
                      <a:avLst/>
                    </a:prstGeom>
                  </pic:spPr>
                </pic:pic>
              </a:graphicData>
            </a:graphic>
          </wp:inline>
        </w:drawing>
      </w:r>
    </w:p>
    <w:p w:rsidR="004F7BE5" w:rsidRDefault="004F7BE5" w:rsidP="008762C1"/>
    <w:p w:rsidR="004F7BE5" w:rsidRDefault="004F7BE5" w:rsidP="008762C1"/>
    <w:p w:rsidR="002B3BEE" w:rsidRDefault="008762C1" w:rsidP="008762C1">
      <w:r>
        <w:t xml:space="preserve">Till vänster välj </w:t>
      </w:r>
      <w:r w:rsidRPr="00DE731A">
        <w:rPr>
          <w:b/>
        </w:rPr>
        <w:t>Produkt</w:t>
      </w:r>
      <w:r>
        <w:t xml:space="preserve"> (kosttyp)</w:t>
      </w:r>
      <w:r w:rsidR="002B3BEE">
        <w:t xml:space="preserve"> och registrera </w:t>
      </w:r>
      <w:r w:rsidR="004F7BE5" w:rsidRPr="004F7BE5">
        <w:t>a</w:t>
      </w:r>
      <w:r w:rsidRPr="004F7BE5">
        <w:t>ntal portioner</w:t>
      </w:r>
      <w:r w:rsidR="002B3BEE" w:rsidRPr="004F7BE5">
        <w:t>.</w:t>
      </w:r>
      <w:r w:rsidR="002B3BEE">
        <w:t xml:space="preserve"> </w:t>
      </w:r>
    </w:p>
    <w:p w:rsidR="002B3BEE" w:rsidRDefault="002B3BEE" w:rsidP="008762C1"/>
    <w:p w:rsidR="002B3BEE" w:rsidRDefault="008762C1" w:rsidP="008762C1">
      <w:r>
        <w:t xml:space="preserve">På höger sida visas </w:t>
      </w:r>
      <w:r w:rsidRPr="002B3BEE">
        <w:rPr>
          <w:b/>
        </w:rPr>
        <w:t>Info</w:t>
      </w:r>
      <w:r>
        <w:t xml:space="preserve"> och </w:t>
      </w:r>
      <w:r w:rsidRPr="002B3BEE">
        <w:rPr>
          <w:b/>
        </w:rPr>
        <w:t>Matsedlar</w:t>
      </w:r>
      <w:r>
        <w:t xml:space="preserve">. </w:t>
      </w:r>
      <w:r w:rsidRPr="002B3BEE">
        <w:rPr>
          <w:b/>
        </w:rPr>
        <w:t>Info</w:t>
      </w:r>
      <w:r>
        <w:t xml:space="preserve"> innehåller måltidens innehåll och </w:t>
      </w:r>
      <w:r w:rsidR="002B3BEE">
        <w:t xml:space="preserve">bild. </w:t>
      </w:r>
      <w:r w:rsidRPr="002B3BEE">
        <w:rPr>
          <w:b/>
        </w:rPr>
        <w:t>Matsedlar</w:t>
      </w:r>
      <w:r>
        <w:t xml:space="preserve"> visar vilken mat som serveras för kosttyperna aktuellt datum.</w:t>
      </w:r>
      <w:r w:rsidR="002B3BEE">
        <w:t xml:space="preserve"> Knappen </w:t>
      </w:r>
      <w:r w:rsidRPr="002B3BEE">
        <w:rPr>
          <w:b/>
        </w:rPr>
        <w:t>Måltidsinformation</w:t>
      </w:r>
      <w:r>
        <w:t xml:space="preserve"> visar mer detaljerad </w:t>
      </w:r>
      <w:r w:rsidR="002B3BEE">
        <w:t>i</w:t>
      </w:r>
      <w:r>
        <w:t>nformation om</w:t>
      </w:r>
      <w:r w:rsidR="002B3BEE">
        <w:t xml:space="preserve"> </w:t>
      </w:r>
      <w:r>
        <w:t>näringsinnehåll och energifördelning.</w:t>
      </w:r>
    </w:p>
    <w:p w:rsidR="00561559" w:rsidRDefault="00561559" w:rsidP="008762C1"/>
    <w:p w:rsidR="002B3BEE" w:rsidRDefault="00212F3B" w:rsidP="008762C1">
      <w:r>
        <w:rPr>
          <w:noProof/>
          <w:lang w:eastAsia="sv-SE"/>
        </w:rPr>
        <w:drawing>
          <wp:inline distT="0" distB="0" distL="0" distR="0">
            <wp:extent cx="6120765" cy="346837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8323.tmp"/>
                    <pic:cNvPicPr/>
                  </pic:nvPicPr>
                  <pic:blipFill>
                    <a:blip r:embed="rId16">
                      <a:extLst>
                        <a:ext uri="{28A0092B-C50C-407E-A947-70E740481C1C}">
                          <a14:useLocalDpi xmlns:a14="http://schemas.microsoft.com/office/drawing/2010/main" val="0"/>
                        </a:ext>
                      </a:extLst>
                    </a:blip>
                    <a:stretch>
                      <a:fillRect/>
                    </a:stretch>
                  </pic:blipFill>
                  <pic:spPr>
                    <a:xfrm>
                      <a:off x="0" y="0"/>
                      <a:ext cx="6120765" cy="3468370"/>
                    </a:xfrm>
                    <a:prstGeom prst="rect">
                      <a:avLst/>
                    </a:prstGeom>
                  </pic:spPr>
                </pic:pic>
              </a:graphicData>
            </a:graphic>
          </wp:inline>
        </w:drawing>
      </w:r>
    </w:p>
    <w:p w:rsidR="004F7BE5" w:rsidRDefault="004F7BE5" w:rsidP="008762C1"/>
    <w:p w:rsidR="0027034B" w:rsidRDefault="0027034B" w:rsidP="0027034B">
      <w:r>
        <w:t xml:space="preserve">På höger sida visas </w:t>
      </w:r>
      <w:r w:rsidRPr="00831E5F">
        <w:rPr>
          <w:b/>
        </w:rPr>
        <w:t>Info</w:t>
      </w:r>
      <w:r>
        <w:t xml:space="preserve"> och </w:t>
      </w:r>
      <w:r w:rsidRPr="00831E5F">
        <w:rPr>
          <w:b/>
        </w:rPr>
        <w:t>Matsedlar</w:t>
      </w:r>
      <w:r>
        <w:t xml:space="preserve">. </w:t>
      </w:r>
      <w:r w:rsidRPr="00831E5F">
        <w:rPr>
          <w:b/>
        </w:rPr>
        <w:t>Info</w:t>
      </w:r>
      <w:r>
        <w:t xml:space="preserve"> innehåller måltidens innehåll och bild. </w:t>
      </w:r>
      <w:r w:rsidRPr="00831E5F">
        <w:rPr>
          <w:b/>
        </w:rPr>
        <w:t>Matsedlar</w:t>
      </w:r>
      <w:r>
        <w:t xml:space="preserve"> visar vilken mat som serveras för kosttyperna aktuellt datum. </w:t>
      </w:r>
      <w:r w:rsidRPr="00831E5F">
        <w:t xml:space="preserve">Knappen </w:t>
      </w:r>
      <w:r w:rsidRPr="00831E5F">
        <w:rPr>
          <w:b/>
        </w:rPr>
        <w:t>Måltidsinformation</w:t>
      </w:r>
      <w:r w:rsidRPr="00831E5F">
        <w:t xml:space="preserve"> visar mer detaljerad information om näringsinnehåll och energifördelning.</w:t>
      </w:r>
      <w:r>
        <w:t xml:space="preserve"> </w:t>
      </w:r>
    </w:p>
    <w:p w:rsidR="0027034B" w:rsidRDefault="0027034B" w:rsidP="0027034B"/>
    <w:p w:rsidR="0027034B" w:rsidRDefault="0027034B" w:rsidP="0027034B">
      <w:r>
        <w:t>Det finns möjlighet att lägga till namn rum och plats i beställningen. Denna information kommer endast med när du skriver ut från beställningsystemet</w:t>
      </w:r>
    </w:p>
    <w:p w:rsidR="0027034B" w:rsidRDefault="0027034B" w:rsidP="008762C1"/>
    <w:p w:rsidR="00F75BAF" w:rsidRDefault="008762C1" w:rsidP="008762C1">
      <w:r>
        <w:t xml:space="preserve">Du sparar din beställning genom att trycka på knappen </w:t>
      </w:r>
      <w:r w:rsidRPr="002B3BEE">
        <w:rPr>
          <w:b/>
        </w:rPr>
        <w:t>Lägg beställning</w:t>
      </w:r>
      <w:r>
        <w:t>. Längst ner på</w:t>
      </w:r>
      <w:r w:rsidR="002B3BEE">
        <w:t xml:space="preserve"> </w:t>
      </w:r>
      <w:r>
        <w:t>sidan ser du alla beställningar som är gjorda för detta tillfälle. Vill du lägga en till beställning</w:t>
      </w:r>
      <w:r w:rsidR="002B3BEE">
        <w:t xml:space="preserve"> </w:t>
      </w:r>
      <w:r>
        <w:t xml:space="preserve">fyller du i valen ovan och trycker igen </w:t>
      </w:r>
      <w:r w:rsidRPr="002B3BEE">
        <w:rPr>
          <w:b/>
        </w:rPr>
        <w:t>Lägg beställning</w:t>
      </w:r>
      <w:r>
        <w:t>. När du är klar tryck på knappen</w:t>
      </w:r>
      <w:r w:rsidR="002B3BEE">
        <w:t xml:space="preserve"> </w:t>
      </w:r>
      <w:r w:rsidRPr="00DE731A">
        <w:rPr>
          <w:b/>
        </w:rPr>
        <w:t>Stäng</w:t>
      </w:r>
      <w:r>
        <w:t xml:space="preserve"> och du kommer tillbaka till veckoöversikten för din beställningslista</w:t>
      </w:r>
    </w:p>
    <w:p w:rsidR="00561559" w:rsidRDefault="00561559" w:rsidP="008762C1"/>
    <w:p w:rsidR="00561559" w:rsidRDefault="008762C1" w:rsidP="002B3BEE">
      <w:r>
        <w:t>Behöver du ändra eller ta bort en redan lagd beställning använder</w:t>
      </w:r>
      <w:r w:rsidR="00F75BAF">
        <w:t xml:space="preserve"> </w:t>
      </w:r>
      <w:r>
        <w:t>symbolerna längst ut till höger för att antingen ändra beställningen eller ta bort delar</w:t>
      </w:r>
      <w:r w:rsidR="00F75BAF">
        <w:t xml:space="preserve"> </w:t>
      </w:r>
      <w:r>
        <w:t>av beställningen.</w:t>
      </w:r>
      <w:r w:rsidR="002B3BEE" w:rsidRPr="002B3BEE">
        <w:t xml:space="preserve"> </w:t>
      </w:r>
    </w:p>
    <w:p w:rsidR="004F7BE5" w:rsidRDefault="004F7BE5" w:rsidP="002B3BEE"/>
    <w:p w:rsidR="00F75BAF" w:rsidRDefault="00561559" w:rsidP="00F75BAF">
      <w:r>
        <w:rPr>
          <w:noProof/>
          <w:lang w:eastAsia="sv-SE"/>
        </w:rPr>
        <mc:AlternateContent>
          <mc:Choice Requires="wps">
            <w:drawing>
              <wp:anchor distT="0" distB="0" distL="114300" distR="114300" simplePos="0" relativeHeight="251687936" behindDoc="0" locked="0" layoutInCell="1" allowOverlap="1" wp14:anchorId="43CB5576" wp14:editId="6A9A5CBE">
                <wp:simplePos x="0" y="0"/>
                <wp:positionH relativeFrom="column">
                  <wp:posOffset>4846644</wp:posOffset>
                </wp:positionH>
                <wp:positionV relativeFrom="paragraph">
                  <wp:posOffset>1463557</wp:posOffset>
                </wp:positionV>
                <wp:extent cx="1520456" cy="393405"/>
                <wp:effectExtent l="0" t="0" r="22860" b="26035"/>
                <wp:wrapNone/>
                <wp:docPr id="44" name="Ellips 44"/>
                <wp:cNvGraphicFramePr/>
                <a:graphic xmlns:a="http://schemas.openxmlformats.org/drawingml/2006/main">
                  <a:graphicData uri="http://schemas.microsoft.com/office/word/2010/wordprocessingShape">
                    <wps:wsp>
                      <wps:cNvSpPr/>
                      <wps:spPr>
                        <a:xfrm>
                          <a:off x="0" y="0"/>
                          <a:ext cx="1520456" cy="39340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44" o:spid="_x0000_s1026" style="position:absolute;margin-left:381.65pt;margin-top:115.25pt;width:119.7pt;height:3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" filled="f" strokecolor="#007491" strokeweight="2pt"/>
            </w:pict>
          </mc:Fallback>
        </mc:AlternateContent>
      </w:r>
      <w:r w:rsidR="00212F3B">
        <w:rPr>
          <w:noProof/>
          <w:lang w:eastAsia="sv-SE"/>
        </w:rPr>
        <w:drawing>
          <wp:inline distT="0" distB="0" distL="0" distR="0">
            <wp:extent cx="6120765" cy="185102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7ABB.tmp"/>
                    <pic:cNvPicPr/>
                  </pic:nvPicPr>
                  <pic:blipFill>
                    <a:blip r:embed="rId17">
                      <a:extLst>
                        <a:ext uri="{28A0092B-C50C-407E-A947-70E740481C1C}">
                          <a14:useLocalDpi xmlns:a14="http://schemas.microsoft.com/office/drawing/2010/main" val="0"/>
                        </a:ext>
                      </a:extLst>
                    </a:blip>
                    <a:stretch>
                      <a:fillRect/>
                    </a:stretch>
                  </pic:blipFill>
                  <pic:spPr>
                    <a:xfrm>
                      <a:off x="0" y="0"/>
                      <a:ext cx="6120765" cy="1851025"/>
                    </a:xfrm>
                    <a:prstGeom prst="rect">
                      <a:avLst/>
                    </a:prstGeom>
                  </pic:spPr>
                </pic:pic>
              </a:graphicData>
            </a:graphic>
          </wp:inline>
        </w:drawing>
      </w:r>
    </w:p>
    <w:p w:rsidR="004F7BE5" w:rsidRDefault="004F7BE5">
      <w:pPr>
        <w:rPr>
          <w:b/>
        </w:rPr>
      </w:pPr>
      <w:r>
        <w:br w:type="page"/>
      </w:r>
    </w:p>
    <w:p w:rsidR="004F7BE5" w:rsidRDefault="004F7BE5" w:rsidP="00831E5F"/>
    <w:p w:rsidR="00831E5F" w:rsidRDefault="00831E5F" w:rsidP="00831E5F"/>
    <w:p w:rsidR="00831E5F" w:rsidRDefault="00831E5F" w:rsidP="00831E5F"/>
    <w:p w:rsidR="004F7BE5" w:rsidRDefault="004F7BE5"/>
    <w:p w:rsidR="004F7BE5" w:rsidRDefault="004F7BE5"/>
    <w:p w:rsidR="00831E5F" w:rsidRPr="0027034B" w:rsidRDefault="00831E5F" w:rsidP="0027034B">
      <w:pPr>
        <w:rPr>
          <w:b/>
        </w:rPr>
      </w:pPr>
      <w:r w:rsidRPr="0027034B">
        <w:rPr>
          <w:b/>
        </w:rPr>
        <w:t>Att beställa Specerier</w:t>
      </w:r>
    </w:p>
    <w:p w:rsidR="00831E5F" w:rsidRDefault="00831E5F" w:rsidP="00831E5F">
      <w:r>
        <w:t xml:space="preserve">Välj datum för din beställning i den lista som gäller för Specerier. Klicka på </w:t>
      </w:r>
      <w:r w:rsidRPr="003B6386">
        <w:rPr>
          <w:b/>
        </w:rPr>
        <w:t>Ny beställning</w:t>
      </w:r>
      <w:r>
        <w:t xml:space="preserve">. </w:t>
      </w:r>
    </w:p>
    <w:p w:rsidR="00831E5F" w:rsidRDefault="00831E5F" w:rsidP="00831E5F"/>
    <w:p w:rsidR="00831E5F" w:rsidRDefault="00831E5F" w:rsidP="00831E5F">
      <w:r>
        <w:rPr>
          <w:noProof/>
          <w:lang w:eastAsia="sv-SE"/>
        </w:rPr>
        <mc:AlternateContent>
          <mc:Choice Requires="wps">
            <w:drawing>
              <wp:anchor distT="0" distB="0" distL="114300" distR="114300" simplePos="0" relativeHeight="251681792" behindDoc="0" locked="0" layoutInCell="1" allowOverlap="1" wp14:anchorId="01918986" wp14:editId="47557B3F">
                <wp:simplePos x="0" y="0"/>
                <wp:positionH relativeFrom="column">
                  <wp:posOffset>-177800</wp:posOffset>
                </wp:positionH>
                <wp:positionV relativeFrom="paragraph">
                  <wp:posOffset>1350010</wp:posOffset>
                </wp:positionV>
                <wp:extent cx="1179830" cy="393065"/>
                <wp:effectExtent l="0" t="0" r="20320" b="26035"/>
                <wp:wrapNone/>
                <wp:docPr id="18" name="Ellips 18"/>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8" o:spid="_x0000_s1026" style="position:absolute;margin-left:-14pt;margin-top:106.3pt;width:92.9pt;height:3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" filled="f" strokecolor="#007491" strokeweight="2pt"/>
            </w:pict>
          </mc:Fallback>
        </mc:AlternateContent>
      </w:r>
      <w:r>
        <w:rPr>
          <w:noProof/>
          <w:lang w:eastAsia="sv-SE"/>
        </w:rPr>
        <w:drawing>
          <wp:inline distT="0" distB="0" distL="0" distR="0" wp14:anchorId="3566081D" wp14:editId="265218E1">
            <wp:extent cx="5975498" cy="2402958"/>
            <wp:effectExtent l="0" t="0" r="635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116" b="44619"/>
                    <a:stretch/>
                  </pic:blipFill>
                  <pic:spPr bwMode="auto">
                    <a:xfrm>
                      <a:off x="0" y="0"/>
                      <a:ext cx="5972810" cy="2401877"/>
                    </a:xfrm>
                    <a:prstGeom prst="rect">
                      <a:avLst/>
                    </a:prstGeom>
                    <a:ln>
                      <a:noFill/>
                    </a:ln>
                    <a:extLst>
                      <a:ext uri="{53640926-AAD7-44D8-BBD7-CCE9431645EC}">
                        <a14:shadowObscured xmlns:a14="http://schemas.microsoft.com/office/drawing/2010/main"/>
                      </a:ext>
                    </a:extLst>
                  </pic:spPr>
                </pic:pic>
              </a:graphicData>
            </a:graphic>
          </wp:inline>
        </w:drawing>
      </w:r>
    </w:p>
    <w:p w:rsidR="00831E5F" w:rsidRDefault="00831E5F" w:rsidP="00831E5F"/>
    <w:p w:rsidR="00831E5F" w:rsidRDefault="00831E5F" w:rsidP="00831E5F">
      <w:r>
        <w:t xml:space="preserve">I rullisten för </w:t>
      </w:r>
      <w:r w:rsidRPr="00561559">
        <w:rPr>
          <w:b/>
        </w:rPr>
        <w:t>Produkt</w:t>
      </w:r>
      <w:r>
        <w:t xml:space="preserve"> visas en </w:t>
      </w:r>
      <w:r w:rsidRPr="003B6386">
        <w:t>lista av produkter</w:t>
      </w:r>
      <w:r>
        <w:t xml:space="preserve"> </w:t>
      </w:r>
      <w:r w:rsidRPr="003B6386">
        <w:t xml:space="preserve">som du kan beställa. </w:t>
      </w:r>
      <w:r>
        <w:t xml:space="preserve">Välj produkt och fyll i antal. </w:t>
      </w:r>
      <w:r w:rsidRPr="00F75BAF">
        <w:t xml:space="preserve">Du sparar din beställning genom att trycka på knappen </w:t>
      </w:r>
      <w:r w:rsidRPr="00F75BAF">
        <w:rPr>
          <w:b/>
        </w:rPr>
        <w:t>Lägg beställning</w:t>
      </w:r>
      <w:r w:rsidRPr="00F75BAF">
        <w:t xml:space="preserve">. Längst ner på sidan ser du alla beställningar som är gjorda för detta tillfälle. Vill du lägga en till beställning fyller du i valen ovan och trycker igen </w:t>
      </w:r>
      <w:r w:rsidRPr="00F75BAF">
        <w:rPr>
          <w:b/>
        </w:rPr>
        <w:t>Lägg beställning</w:t>
      </w:r>
      <w:r w:rsidRPr="00F75BAF">
        <w:t xml:space="preserve">. När du är klar tryck på knappen </w:t>
      </w:r>
      <w:r w:rsidRPr="00F75BAF">
        <w:rPr>
          <w:b/>
        </w:rPr>
        <w:t>Stäng</w:t>
      </w:r>
      <w:r w:rsidRPr="00F75BAF">
        <w:t xml:space="preserve"> och du kommer tillbaka till veckoöversikten för din beställningslista.</w:t>
      </w:r>
    </w:p>
    <w:p w:rsidR="00831E5F" w:rsidRDefault="00831E5F" w:rsidP="00831E5F"/>
    <w:p w:rsidR="00831E5F" w:rsidRDefault="00831E5F" w:rsidP="00831E5F">
      <w:r>
        <w:rPr>
          <w:noProof/>
          <w:lang w:eastAsia="sv-SE"/>
        </w:rPr>
        <w:drawing>
          <wp:inline distT="0" distB="0" distL="0" distR="0" wp14:anchorId="36912922" wp14:editId="79E3DC6F">
            <wp:extent cx="5966906" cy="3923414"/>
            <wp:effectExtent l="0" t="0" r="0" b="127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339" b="12473"/>
                    <a:stretch/>
                  </pic:blipFill>
                  <pic:spPr bwMode="auto">
                    <a:xfrm>
                      <a:off x="0" y="0"/>
                      <a:ext cx="5972810" cy="3927296"/>
                    </a:xfrm>
                    <a:prstGeom prst="rect">
                      <a:avLst/>
                    </a:prstGeom>
                    <a:ln>
                      <a:noFill/>
                    </a:ln>
                    <a:extLst>
                      <a:ext uri="{53640926-AAD7-44D8-BBD7-CCE9431645EC}">
                        <a14:shadowObscured xmlns:a14="http://schemas.microsoft.com/office/drawing/2010/main"/>
                      </a:ext>
                    </a:extLst>
                  </pic:spPr>
                </pic:pic>
              </a:graphicData>
            </a:graphic>
          </wp:inline>
        </w:drawing>
      </w:r>
    </w:p>
    <w:p w:rsidR="00F75BAF" w:rsidRDefault="00F75BAF" w:rsidP="00F75BAF">
      <w:pPr>
        <w:pStyle w:val="Rubrik2"/>
      </w:pPr>
      <w:r>
        <w:t>Beställningslistor – Översikt</w:t>
      </w:r>
    </w:p>
    <w:p w:rsidR="004F7BE5" w:rsidRDefault="00F75BAF" w:rsidP="00F75BAF">
      <w:r>
        <w:t>När man har valt en beställningslista visas en veckomeny där alternativet längst till vänster</w:t>
      </w:r>
      <w:r w:rsidR="004F7BE5">
        <w:t xml:space="preserve"> </w:t>
      </w:r>
      <w:r>
        <w:t xml:space="preserve">heter </w:t>
      </w:r>
      <w:r w:rsidRPr="00F75BAF">
        <w:rPr>
          <w:b/>
        </w:rPr>
        <w:t>Översikt</w:t>
      </w:r>
      <w:r>
        <w:t xml:space="preserve">. </w:t>
      </w:r>
    </w:p>
    <w:p w:rsidR="004F7BE5" w:rsidRDefault="004F7BE5" w:rsidP="00F75BAF"/>
    <w:p w:rsidR="004F7BE5" w:rsidRDefault="004F7BE5" w:rsidP="00F75BAF">
      <w:r>
        <w:rPr>
          <w:noProof/>
          <w:lang w:eastAsia="sv-SE"/>
        </w:rPr>
        <mc:AlternateContent>
          <mc:Choice Requires="wps">
            <w:drawing>
              <wp:anchor distT="0" distB="0" distL="114300" distR="114300" simplePos="0" relativeHeight="251696128" behindDoc="0" locked="0" layoutInCell="1" allowOverlap="1" wp14:anchorId="3CF45223" wp14:editId="03FFE7CE">
                <wp:simplePos x="0" y="0"/>
                <wp:positionH relativeFrom="column">
                  <wp:posOffset>-184445</wp:posOffset>
                </wp:positionH>
                <wp:positionV relativeFrom="paragraph">
                  <wp:posOffset>1069060</wp:posOffset>
                </wp:positionV>
                <wp:extent cx="1179830" cy="393065"/>
                <wp:effectExtent l="0" t="0" r="20320" b="26035"/>
                <wp:wrapNone/>
                <wp:docPr id="54" name="Ellips 54"/>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54" o:spid="_x0000_s1026" style="position:absolute;margin-left:-14.5pt;margin-top:84.2pt;width:92.9pt;height:3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" filled="f" strokecolor="#007491" strokeweight="2pt"/>
            </w:pict>
          </mc:Fallback>
        </mc:AlternateContent>
      </w:r>
      <w:r w:rsidR="00A437EB">
        <w:rPr>
          <w:noProof/>
          <w:lang w:eastAsia="sv-SE"/>
        </w:rPr>
        <w:drawing>
          <wp:inline distT="0" distB="0" distL="0" distR="0">
            <wp:extent cx="6120765" cy="1827222"/>
            <wp:effectExtent l="0" t="0" r="0" b="190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827222"/>
                    </a:xfrm>
                    <a:prstGeom prst="rect">
                      <a:avLst/>
                    </a:prstGeom>
                    <a:noFill/>
                    <a:ln>
                      <a:noFill/>
                    </a:ln>
                  </pic:spPr>
                </pic:pic>
              </a:graphicData>
            </a:graphic>
          </wp:inline>
        </w:drawing>
      </w:r>
    </w:p>
    <w:p w:rsidR="004F7BE5" w:rsidRDefault="004F7BE5" w:rsidP="00F75BAF"/>
    <w:p w:rsidR="00F75BAF" w:rsidRDefault="00F75BAF" w:rsidP="00F75BAF">
      <w:r>
        <w:t xml:space="preserve">Klickar man på den visas vilka produkter (kosttyper) inklusive avvikelser och komponentval du har beställt och antal per dag för hela veckan. Här finns fyra val, </w:t>
      </w:r>
      <w:r w:rsidRPr="00F75BAF">
        <w:rPr>
          <w:b/>
        </w:rPr>
        <w:t>Veckokopiering</w:t>
      </w:r>
      <w:r>
        <w:t xml:space="preserve">, </w:t>
      </w:r>
      <w:r w:rsidRPr="00F75BAF">
        <w:rPr>
          <w:b/>
        </w:rPr>
        <w:t>Veckobeställning</w:t>
      </w:r>
      <w:r>
        <w:t xml:space="preserve">, </w:t>
      </w:r>
      <w:r w:rsidRPr="00F75BAF">
        <w:rPr>
          <w:b/>
        </w:rPr>
        <w:t>Visa Matsedel</w:t>
      </w:r>
      <w:r>
        <w:t xml:space="preserve"> och </w:t>
      </w:r>
      <w:r w:rsidRPr="00F75BAF">
        <w:rPr>
          <w:b/>
        </w:rPr>
        <w:t>Visa Beställningsinformation</w:t>
      </w:r>
      <w:r>
        <w:t>.</w:t>
      </w:r>
    </w:p>
    <w:p w:rsidR="00F75BAF" w:rsidRDefault="00F75BAF" w:rsidP="00F75BAF"/>
    <w:p w:rsidR="00F75BAF" w:rsidRDefault="00F75BAF" w:rsidP="00F75BAF">
      <w:r>
        <w:t xml:space="preserve">Funktionen </w:t>
      </w:r>
      <w:r w:rsidRPr="00F75BAF">
        <w:rPr>
          <w:b/>
        </w:rPr>
        <w:t>Veckokopiering</w:t>
      </w:r>
      <w:r>
        <w:t xml:space="preserve"> kan du använda om du har en stående veckobeställning med små förändringar. För mer information gällande kopiering, se avsnittet Kopiering av veckobeställning.</w:t>
      </w:r>
    </w:p>
    <w:p w:rsidR="004F7BE5" w:rsidRDefault="004F7BE5" w:rsidP="00F75BAF"/>
    <w:p w:rsidR="004F7BE5" w:rsidRDefault="004F7BE5" w:rsidP="004F7BE5">
      <w:r>
        <w:t xml:space="preserve">Funktionen </w:t>
      </w:r>
      <w:r w:rsidRPr="00F75BAF">
        <w:rPr>
          <w:b/>
        </w:rPr>
        <w:t>Veckobeställning</w:t>
      </w:r>
      <w:r>
        <w:t xml:space="preserve"> är användbar när du vill ha en översikt över en längre period och komplettera till redan lagda beställningar. </w:t>
      </w:r>
    </w:p>
    <w:p w:rsidR="004F7BE5" w:rsidRDefault="004F7BE5" w:rsidP="004F7BE5"/>
    <w:p w:rsidR="00F75BAF" w:rsidRDefault="00F75BAF" w:rsidP="00F75BAF">
      <w:r>
        <w:t xml:space="preserve">För att se veckans meny, tryck på </w:t>
      </w:r>
      <w:r w:rsidRPr="00F75BAF">
        <w:rPr>
          <w:b/>
        </w:rPr>
        <w:t>Visa Matsedel</w:t>
      </w:r>
      <w:r>
        <w:t xml:space="preserve">. </w:t>
      </w:r>
      <w:r w:rsidR="00233DDD">
        <w:t xml:space="preserve">För mer information gällande matsedel, se avsnittet Matsedlar. </w:t>
      </w:r>
    </w:p>
    <w:p w:rsidR="00F75BAF" w:rsidRDefault="00F75BAF" w:rsidP="00F75BAF"/>
    <w:p w:rsidR="00F75BAF" w:rsidRDefault="00F75BAF" w:rsidP="00F75BAF">
      <w:r>
        <w:t xml:space="preserve">För att visa och skriva ut din beställning, tryck på knappen </w:t>
      </w:r>
      <w:r w:rsidRPr="00800BC8">
        <w:rPr>
          <w:b/>
        </w:rPr>
        <w:t>Visa Beställningsinformation</w:t>
      </w:r>
      <w:r>
        <w:t>.</w:t>
      </w:r>
      <w:r w:rsidR="00800BC8">
        <w:t xml:space="preserve"> </w:t>
      </w:r>
      <w:r>
        <w:t>Här får du information om vilken beställare och datum beställningen gäller för. Här visas vilka</w:t>
      </w:r>
      <w:r w:rsidRPr="00F75BAF">
        <w:t xml:space="preserve"> </w:t>
      </w:r>
      <w:r>
        <w:t>produkter (kosttyper), antal och pris för varje enskild produkt och den totala inköpssumman</w:t>
      </w:r>
      <w:r w:rsidR="00800BC8">
        <w:t xml:space="preserve"> </w:t>
      </w:r>
      <w:r>
        <w:t>för den valda beställningsperioden.</w:t>
      </w:r>
    </w:p>
    <w:p w:rsidR="00800BC8" w:rsidRDefault="00800BC8" w:rsidP="00F75BAF"/>
    <w:p w:rsidR="004F7BE5" w:rsidRDefault="004F7BE5" w:rsidP="004F7BE5">
      <w:pPr>
        <w:pStyle w:val="Rubrik2"/>
      </w:pPr>
      <w:r>
        <w:t>Ändring från köket/din leverantör</w:t>
      </w:r>
    </w:p>
    <w:p w:rsidR="00800BC8" w:rsidRDefault="004F7BE5" w:rsidP="004F7BE5">
      <w:r>
        <w:t>Observera att ett tal inom parentes betyder att köket/din leverantör ändrat det beställda antalet. 2(1) betyder att du beställde 2 stycken men köket ändrade till 1 styck. Detta innebär att köket kommer att leverera och fakturera 1 styck.</w:t>
      </w:r>
      <w:r w:rsidR="00800BC8">
        <w:br w:type="page"/>
      </w:r>
    </w:p>
    <w:p w:rsidR="00800BC8" w:rsidRDefault="00800BC8" w:rsidP="00800BC8">
      <w:pPr>
        <w:pStyle w:val="Rubrik2"/>
        <w:rPr>
          <w:noProof/>
          <w:lang w:eastAsia="sv-SE"/>
        </w:rPr>
      </w:pPr>
      <w:r>
        <w:rPr>
          <w:noProof/>
          <w:lang w:eastAsia="sv-SE"/>
        </w:rPr>
        <w:t>Matsedlar</w:t>
      </w:r>
    </w:p>
    <w:p w:rsidR="00800BC8" w:rsidRDefault="00800BC8" w:rsidP="00800BC8">
      <w:pPr>
        <w:rPr>
          <w:noProof/>
          <w:lang w:eastAsia="sv-SE"/>
        </w:rPr>
      </w:pPr>
      <w:r>
        <w:rPr>
          <w:noProof/>
          <w:lang w:eastAsia="sv-SE"/>
        </w:rPr>
        <w:t xml:space="preserve">För att titta på och skriva ut dina matsedlar klicka på </w:t>
      </w:r>
      <w:r w:rsidRPr="00800BC8">
        <w:rPr>
          <w:b/>
          <w:noProof/>
          <w:lang w:eastAsia="sv-SE"/>
        </w:rPr>
        <w:t>Matsedlar</w:t>
      </w:r>
      <w:r>
        <w:rPr>
          <w:noProof/>
          <w:lang w:eastAsia="sv-SE"/>
        </w:rPr>
        <w:t>. Här har du möjlighet att välja vilken period du vill se, antingen en specifik dag eller en vecka (mån-fre alternativt mån-sön) samt välja layout på matsedeln. Du har också möjlighet att välja vilka kosttyper du vill skriva ut genom att sätta en bock i rutan.</w:t>
      </w:r>
    </w:p>
    <w:p w:rsidR="00800BC8" w:rsidRDefault="00800BC8" w:rsidP="00800BC8">
      <w:pPr>
        <w:rPr>
          <w:noProof/>
          <w:lang w:eastAsia="sv-SE"/>
        </w:rPr>
      </w:pPr>
    </w:p>
    <w:p w:rsidR="00800BC8" w:rsidRDefault="00800BC8" w:rsidP="00800BC8">
      <w:pPr>
        <w:rPr>
          <w:noProof/>
          <w:lang w:eastAsia="sv-SE"/>
        </w:rPr>
      </w:pPr>
      <w:r>
        <w:rPr>
          <w:noProof/>
          <w:lang w:eastAsia="sv-SE"/>
        </w:rPr>
        <w:t xml:space="preserve">När du gjort klart dina val, tryck på knappen </w:t>
      </w:r>
      <w:r w:rsidRPr="00800BC8">
        <w:rPr>
          <w:b/>
          <w:noProof/>
          <w:lang w:eastAsia="sv-SE"/>
        </w:rPr>
        <w:t>Visa meny</w:t>
      </w:r>
      <w:r>
        <w:rPr>
          <w:noProof/>
          <w:lang w:eastAsia="sv-SE"/>
        </w:rPr>
        <w:t>. Här har du möjlighet att skriva ut din</w:t>
      </w:r>
    </w:p>
    <w:p w:rsidR="00800BC8" w:rsidRDefault="00800BC8" w:rsidP="00800BC8">
      <w:pPr>
        <w:rPr>
          <w:noProof/>
          <w:lang w:eastAsia="sv-SE"/>
        </w:rPr>
      </w:pPr>
      <w:r>
        <w:rPr>
          <w:noProof/>
          <w:lang w:eastAsia="sv-SE"/>
        </w:rPr>
        <w:t xml:space="preserve">matsedel genom att klicka på knappen </w:t>
      </w:r>
      <w:r w:rsidRPr="00800BC8">
        <w:rPr>
          <w:b/>
          <w:noProof/>
          <w:lang w:eastAsia="sv-SE"/>
        </w:rPr>
        <w:t>Skriv ut</w:t>
      </w:r>
      <w:r>
        <w:rPr>
          <w:noProof/>
          <w:lang w:eastAsia="sv-SE"/>
        </w:rPr>
        <w:t>.</w:t>
      </w:r>
    </w:p>
    <w:p w:rsidR="00800BC8" w:rsidRDefault="00800BC8" w:rsidP="00F75BAF">
      <w:pPr>
        <w:rPr>
          <w:noProof/>
          <w:lang w:eastAsia="sv-SE"/>
        </w:rPr>
      </w:pPr>
    </w:p>
    <w:p w:rsidR="00800BC8" w:rsidRDefault="00800BC8" w:rsidP="00F75BAF">
      <w:pPr>
        <w:rPr>
          <w:noProof/>
          <w:lang w:eastAsia="sv-SE"/>
        </w:rPr>
      </w:pPr>
    </w:p>
    <w:p w:rsidR="00800BC8" w:rsidRDefault="00F73852" w:rsidP="00F75BAF">
      <w:pPr>
        <w:rPr>
          <w:noProof/>
          <w:lang w:eastAsia="sv-SE"/>
        </w:rPr>
      </w:pPr>
      <w:r>
        <w:rPr>
          <w:noProof/>
          <w:lang w:eastAsia="sv-SE"/>
        </w:rPr>
        <w:drawing>
          <wp:inline distT="0" distB="0" distL="0" distR="0" wp14:anchorId="29B232ED" wp14:editId="34587402">
            <wp:extent cx="6120765" cy="3380105"/>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9129.tmp"/>
                    <pic:cNvPicPr/>
                  </pic:nvPicPr>
                  <pic:blipFill>
                    <a:blip r:embed="rId21">
                      <a:extLst>
                        <a:ext uri="{28A0092B-C50C-407E-A947-70E740481C1C}">
                          <a14:useLocalDpi xmlns:a14="http://schemas.microsoft.com/office/drawing/2010/main" val="0"/>
                        </a:ext>
                      </a:extLst>
                    </a:blip>
                    <a:stretch>
                      <a:fillRect/>
                    </a:stretch>
                  </pic:blipFill>
                  <pic:spPr>
                    <a:xfrm>
                      <a:off x="0" y="0"/>
                      <a:ext cx="6120765" cy="3380105"/>
                    </a:xfrm>
                    <a:prstGeom prst="rect">
                      <a:avLst/>
                    </a:prstGeom>
                  </pic:spPr>
                </pic:pic>
              </a:graphicData>
            </a:graphic>
          </wp:inline>
        </w:drawing>
      </w:r>
    </w:p>
    <w:p w:rsidR="00800BC8" w:rsidRDefault="00800BC8" w:rsidP="00F75BAF"/>
    <w:p w:rsidR="00800BC8" w:rsidRDefault="00800BC8" w:rsidP="00F75BAF"/>
    <w:p w:rsidR="00800BC8" w:rsidRDefault="00800BC8" w:rsidP="00800BC8"/>
    <w:p w:rsidR="00800BC8" w:rsidRDefault="00800BC8">
      <w:pPr>
        <w:rPr>
          <w:b/>
        </w:rPr>
      </w:pPr>
      <w:r>
        <w:br w:type="page"/>
      </w:r>
    </w:p>
    <w:p w:rsidR="00800BC8" w:rsidRDefault="00800BC8" w:rsidP="00800BC8">
      <w:pPr>
        <w:pStyle w:val="Rubrik2"/>
      </w:pPr>
      <w:r>
        <w:t>Rapporter</w:t>
      </w:r>
    </w:p>
    <w:p w:rsidR="00800BC8" w:rsidRDefault="00800BC8" w:rsidP="00800BC8">
      <w:r>
        <w:t xml:space="preserve">För att få ut en lista över vad som är beställt, totalt sett under en viss period, kort som lång, klicka på </w:t>
      </w:r>
      <w:r w:rsidRPr="00800BC8">
        <w:rPr>
          <w:b/>
        </w:rPr>
        <w:t>Rapporter</w:t>
      </w:r>
      <w:r>
        <w:t>. Du får då fram två kalendrar där du har möjlighet att välja datum, från ett datum i vänstra kalendern till ett annat datum i högra kalendern. Du har möjlighet att välja så lång eller kort period du önskar. När du valt ditt önskade intervall, klicka på knappen</w:t>
      </w:r>
      <w:r w:rsidR="002529C1">
        <w:t xml:space="preserve"> </w:t>
      </w:r>
      <w:r w:rsidRPr="002529C1">
        <w:rPr>
          <w:b/>
        </w:rPr>
        <w:t>Generera rapport</w:t>
      </w:r>
      <w:r>
        <w:t>.</w:t>
      </w:r>
    </w:p>
    <w:p w:rsidR="002529C1" w:rsidRDefault="002529C1" w:rsidP="00800BC8"/>
    <w:p w:rsidR="002529C1" w:rsidRDefault="002529C1" w:rsidP="00800BC8">
      <w:r>
        <w:rPr>
          <w:noProof/>
          <w:lang w:eastAsia="sv-SE"/>
        </w:rPr>
        <mc:AlternateContent>
          <mc:Choice Requires="wps">
            <w:drawing>
              <wp:anchor distT="0" distB="0" distL="114300" distR="114300" simplePos="0" relativeHeight="251673600" behindDoc="0" locked="0" layoutInCell="1" allowOverlap="1" wp14:anchorId="4AB9C495" wp14:editId="53B774C6">
                <wp:simplePos x="0" y="0"/>
                <wp:positionH relativeFrom="column">
                  <wp:posOffset>1817370</wp:posOffset>
                </wp:positionH>
                <wp:positionV relativeFrom="paragraph">
                  <wp:posOffset>547074</wp:posOffset>
                </wp:positionV>
                <wp:extent cx="1179830" cy="393065"/>
                <wp:effectExtent l="0" t="0" r="20320" b="26035"/>
                <wp:wrapNone/>
                <wp:docPr id="29" name="Ellips 29"/>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9" o:spid="_x0000_s1026" style="position:absolute;margin-left:143.1pt;margin-top:43.1pt;width:92.9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" filled="f" strokecolor="#007491" strokeweight="2pt"/>
            </w:pict>
          </mc:Fallback>
        </mc:AlternateContent>
      </w:r>
      <w:r>
        <w:rPr>
          <w:noProof/>
          <w:lang w:eastAsia="sv-SE"/>
        </w:rPr>
        <w:drawing>
          <wp:inline distT="0" distB="0" distL="0" distR="0" wp14:anchorId="3C293BCA" wp14:editId="14E7781F">
            <wp:extent cx="5975498" cy="3062177"/>
            <wp:effectExtent l="0" t="0" r="6350" b="508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116" b="30829"/>
                    <a:stretch/>
                  </pic:blipFill>
                  <pic:spPr bwMode="auto">
                    <a:xfrm>
                      <a:off x="0" y="0"/>
                      <a:ext cx="5972810" cy="3060800"/>
                    </a:xfrm>
                    <a:prstGeom prst="rect">
                      <a:avLst/>
                    </a:prstGeom>
                    <a:ln>
                      <a:noFill/>
                    </a:ln>
                    <a:extLst>
                      <a:ext uri="{53640926-AAD7-44D8-BBD7-CCE9431645EC}">
                        <a14:shadowObscured xmlns:a14="http://schemas.microsoft.com/office/drawing/2010/main"/>
                      </a:ext>
                    </a:extLst>
                  </pic:spPr>
                </pic:pic>
              </a:graphicData>
            </a:graphic>
          </wp:inline>
        </w:drawing>
      </w:r>
    </w:p>
    <w:p w:rsidR="002529C1" w:rsidRDefault="002529C1" w:rsidP="00800BC8"/>
    <w:p w:rsidR="00800BC8" w:rsidRDefault="00800BC8" w:rsidP="00800BC8">
      <w:r>
        <w:t>Listan Beställningsstatistik visas. Den information som syns på listan är vilken beställare</w:t>
      </w:r>
      <w:r w:rsidR="002529C1">
        <w:t xml:space="preserve"> </w:t>
      </w:r>
      <w:r>
        <w:t>beställningen gäller för samt den period du valt. Listan är uppdelad på de beställningslistor</w:t>
      </w:r>
      <w:r w:rsidR="002529C1">
        <w:t xml:space="preserve"> </w:t>
      </w:r>
      <w:r>
        <w:t>som det ligger en beställning på under vald period. Där visas vilka produkter (kosttyper),</w:t>
      </w:r>
      <w:r w:rsidR="002529C1">
        <w:t xml:space="preserve"> </w:t>
      </w:r>
      <w:r>
        <w:t>varor, komponentval, antal och pris för varje enskild produkt och den totala inköpssumman</w:t>
      </w:r>
      <w:r w:rsidR="002529C1">
        <w:t xml:space="preserve"> </w:t>
      </w:r>
      <w:r>
        <w:t>för den valda perioden.</w:t>
      </w:r>
    </w:p>
    <w:p w:rsidR="002529C1" w:rsidRDefault="002529C1" w:rsidP="00800BC8"/>
    <w:p w:rsidR="00AE133F" w:rsidRDefault="00AE133F">
      <w:pPr>
        <w:rPr>
          <w:b/>
        </w:rPr>
      </w:pPr>
      <w:r>
        <w:br w:type="page"/>
      </w:r>
    </w:p>
    <w:p w:rsidR="002529C1" w:rsidRPr="002529C1" w:rsidRDefault="002529C1" w:rsidP="002529C1">
      <w:pPr>
        <w:pStyle w:val="Rubrik2"/>
      </w:pPr>
      <w:r w:rsidRPr="002529C1">
        <w:t>Kopiering av dag</w:t>
      </w:r>
    </w:p>
    <w:p w:rsidR="00AE133F" w:rsidRDefault="002529C1" w:rsidP="00AE133F">
      <w:r>
        <w:t>Välj beställningslista som du vill kopiera ifrån. Välj dag i kalendern dit du vill kopiera. Om du</w:t>
      </w:r>
      <w:r w:rsidR="00AE133F">
        <w:t xml:space="preserve"> </w:t>
      </w:r>
      <w:r>
        <w:t>väljer en dag där det redan ligger en beställning, är funktionen låst det vill säga, knappen</w:t>
      </w:r>
      <w:r w:rsidR="00AE133F">
        <w:t xml:space="preserve"> </w:t>
      </w:r>
      <w:r w:rsidRPr="00AE133F">
        <w:rPr>
          <w:b/>
        </w:rPr>
        <w:t>Kopiera beställning</w:t>
      </w:r>
      <w:r>
        <w:t xml:space="preserve"> syns inte. Väljer du en dag då det inte ligger några beställningar är</w:t>
      </w:r>
      <w:r w:rsidR="00AE133F">
        <w:t xml:space="preserve"> </w:t>
      </w:r>
      <w:r>
        <w:t xml:space="preserve">däremot knappen </w:t>
      </w:r>
      <w:r w:rsidRPr="00AE133F">
        <w:rPr>
          <w:b/>
        </w:rPr>
        <w:t>Kopiera beställning</w:t>
      </w:r>
      <w:r>
        <w:t xml:space="preserve"> synlig. Tryck på knappen </w:t>
      </w:r>
      <w:r w:rsidRPr="00AE133F">
        <w:rPr>
          <w:b/>
        </w:rPr>
        <w:t>Kopiera Beställning</w:t>
      </w:r>
      <w:r>
        <w:t>. Gå</w:t>
      </w:r>
      <w:r w:rsidR="00AE133F">
        <w:t xml:space="preserve"> </w:t>
      </w:r>
      <w:r>
        <w:t>till Kopiera beställningar från</w:t>
      </w:r>
      <w:r w:rsidR="00AE133F">
        <w:t xml:space="preserve"> och v</w:t>
      </w:r>
      <w:r>
        <w:t>älj datum i listpilen. Du ser även vilket datum du kopierar till.</w:t>
      </w:r>
      <w:r w:rsidR="00AE133F" w:rsidRPr="00AE133F">
        <w:t xml:space="preserve"> </w:t>
      </w:r>
    </w:p>
    <w:p w:rsidR="00AE133F" w:rsidRDefault="00AE133F" w:rsidP="00AE133F"/>
    <w:p w:rsidR="00AE133F" w:rsidRDefault="00AE133F" w:rsidP="00AE133F">
      <w:r>
        <w:t xml:space="preserve">Du kan redigera beställningar och ta bort beställningar som du inte vill få med. Tryck på knappen </w:t>
      </w:r>
      <w:r w:rsidRPr="00AE133F">
        <w:rPr>
          <w:b/>
        </w:rPr>
        <w:t>Kopiera</w:t>
      </w:r>
      <w:r>
        <w:t xml:space="preserve"> och du kommer tillbaka till översikten.</w:t>
      </w:r>
    </w:p>
    <w:p w:rsidR="002529C1" w:rsidRDefault="002529C1" w:rsidP="002529C1"/>
    <w:p w:rsidR="00AE133F" w:rsidRDefault="00AE133F" w:rsidP="002529C1"/>
    <w:p w:rsidR="00AE133F" w:rsidRDefault="00AE133F" w:rsidP="002529C1">
      <w:r>
        <w:rPr>
          <w:noProof/>
          <w:lang w:eastAsia="sv-SE"/>
        </w:rPr>
        <mc:AlternateContent>
          <mc:Choice Requires="wps">
            <w:drawing>
              <wp:anchor distT="0" distB="0" distL="114300" distR="114300" simplePos="0" relativeHeight="251675648" behindDoc="0" locked="0" layoutInCell="1" allowOverlap="1" wp14:anchorId="0EADFD1B" wp14:editId="43D3B70C">
                <wp:simplePos x="0" y="0"/>
                <wp:positionH relativeFrom="column">
                  <wp:posOffset>1469671</wp:posOffset>
                </wp:positionH>
                <wp:positionV relativeFrom="paragraph">
                  <wp:posOffset>816315</wp:posOffset>
                </wp:positionV>
                <wp:extent cx="1179830" cy="393065"/>
                <wp:effectExtent l="0" t="0" r="20320" b="26035"/>
                <wp:wrapNone/>
                <wp:docPr id="31" name="Ellips 31"/>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1" o:spid="_x0000_s1026" style="position:absolute;margin-left:115.7pt;margin-top:64.3pt;width:92.9pt;height:3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" filled="f" strokecolor="#007491" strokeweight="2pt"/>
            </w:pict>
          </mc:Fallback>
        </mc:AlternateContent>
      </w:r>
      <w:r w:rsidR="00F66C30">
        <w:rPr>
          <w:noProof/>
          <w:lang w:eastAsia="sv-SE"/>
        </w:rPr>
        <w:drawing>
          <wp:inline distT="0" distB="0" distL="0" distR="0">
            <wp:extent cx="6120765" cy="1675668"/>
            <wp:effectExtent l="0" t="0" r="0" b="127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675668"/>
                    </a:xfrm>
                    <a:prstGeom prst="rect">
                      <a:avLst/>
                    </a:prstGeom>
                    <a:noFill/>
                    <a:ln>
                      <a:noFill/>
                    </a:ln>
                  </pic:spPr>
                </pic:pic>
              </a:graphicData>
            </a:graphic>
          </wp:inline>
        </w:drawing>
      </w:r>
    </w:p>
    <w:p w:rsidR="00AE133F" w:rsidRDefault="00AE133F" w:rsidP="00AE133F">
      <w:pPr>
        <w:pStyle w:val="Rubrik2"/>
      </w:pPr>
      <w:r>
        <w:t>Kopiering av veckobeställning</w:t>
      </w:r>
    </w:p>
    <w:p w:rsidR="00AE133F" w:rsidRDefault="00AE133F" w:rsidP="00AE133F">
      <w:r>
        <w:t xml:space="preserve">Välj beställningslista som du vill kopiera ifrån. Välj dag i kalendern dit du vill kopiera. Markera </w:t>
      </w:r>
      <w:r w:rsidRPr="00AE133F">
        <w:rPr>
          <w:b/>
        </w:rPr>
        <w:t>Översikt</w:t>
      </w:r>
      <w:r>
        <w:t xml:space="preserve"> i veckovyn, då syns knappen </w:t>
      </w:r>
      <w:r w:rsidRPr="00AE133F">
        <w:rPr>
          <w:b/>
        </w:rPr>
        <w:t>Veckokopiering</w:t>
      </w:r>
      <w:r>
        <w:t xml:space="preserve">. Gå till Kopiera Beställningar från vecka. Välj vecka som du vill kopiera ifrån i fältet med listpilen. Du ser även till vilken vecka du kopierar till. </w:t>
      </w:r>
    </w:p>
    <w:p w:rsidR="00AE133F" w:rsidRDefault="00AE133F" w:rsidP="00AE133F"/>
    <w:p w:rsidR="00AE133F" w:rsidRDefault="00AE133F" w:rsidP="00AE133F">
      <w:r>
        <w:t xml:space="preserve">Du kan redigera beställningar och ta bort beställningar som du inte vill få med. Tryck på knappen </w:t>
      </w:r>
      <w:r w:rsidRPr="00AE133F">
        <w:rPr>
          <w:b/>
        </w:rPr>
        <w:t>Kopiera</w:t>
      </w:r>
      <w:r>
        <w:t xml:space="preserve"> och den nya beställningen syns automatiskt. Om du försöker kopiera en vecka, och det redan ligger en beställning för hela veckan går det inte att kopiera. Men om det endast ligger en beställning på t.ex. måndag och tisdag görs kopieringen på de övriga dagarna. Tryck på knappen </w:t>
      </w:r>
      <w:r w:rsidRPr="00AE133F">
        <w:rPr>
          <w:b/>
        </w:rPr>
        <w:t>Kopiera</w:t>
      </w:r>
      <w:r>
        <w:t xml:space="preserve"> och du kommer tillbaka till</w:t>
      </w:r>
    </w:p>
    <w:p w:rsidR="00AE133F" w:rsidRDefault="00AE133F" w:rsidP="00AE133F">
      <w:r>
        <w:t>översikten.</w:t>
      </w:r>
    </w:p>
    <w:p w:rsidR="00AE133F" w:rsidRDefault="00AE133F" w:rsidP="00AE133F"/>
    <w:p w:rsidR="00AE133F" w:rsidRDefault="00AE133F" w:rsidP="00AE133F">
      <w:r>
        <w:rPr>
          <w:noProof/>
          <w:lang w:eastAsia="sv-SE"/>
        </w:rPr>
        <mc:AlternateContent>
          <mc:Choice Requires="wps">
            <w:drawing>
              <wp:anchor distT="0" distB="0" distL="114300" distR="114300" simplePos="0" relativeHeight="251677696" behindDoc="0" locked="0" layoutInCell="1" allowOverlap="1" wp14:anchorId="68D59884" wp14:editId="6548F849">
                <wp:simplePos x="0" y="0"/>
                <wp:positionH relativeFrom="column">
                  <wp:posOffset>-248728</wp:posOffset>
                </wp:positionH>
                <wp:positionV relativeFrom="paragraph">
                  <wp:posOffset>826784</wp:posOffset>
                </wp:positionV>
                <wp:extent cx="1179830" cy="393065"/>
                <wp:effectExtent l="0" t="0" r="20320" b="26035"/>
                <wp:wrapNone/>
                <wp:docPr id="33" name="Ellips 33"/>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3" o:spid="_x0000_s1026" style="position:absolute;margin-left:-19.6pt;margin-top:65.1pt;width:92.9pt;height:3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" filled="f" strokecolor="#007491" strokeweight="2pt"/>
            </w:pict>
          </mc:Fallback>
        </mc:AlternateContent>
      </w:r>
      <w:r w:rsidR="00764F8C">
        <w:rPr>
          <w:noProof/>
          <w:lang w:eastAsia="sv-SE"/>
        </w:rPr>
        <w:drawing>
          <wp:inline distT="0" distB="0" distL="0" distR="0">
            <wp:extent cx="6120765" cy="1659941"/>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659941"/>
                    </a:xfrm>
                    <a:prstGeom prst="rect">
                      <a:avLst/>
                    </a:prstGeom>
                    <a:noFill/>
                    <a:ln>
                      <a:noFill/>
                    </a:ln>
                  </pic:spPr>
                </pic:pic>
              </a:graphicData>
            </a:graphic>
          </wp:inline>
        </w:drawing>
      </w:r>
    </w:p>
    <w:p w:rsidR="005D0760" w:rsidRDefault="005D0760" w:rsidP="00AE133F"/>
    <w:p w:rsidR="005D0760" w:rsidRDefault="005D0760" w:rsidP="005D0760">
      <w:pPr>
        <w:pStyle w:val="Rubrik2"/>
      </w:pPr>
      <w:r>
        <w:t>Logga ut</w:t>
      </w:r>
    </w:p>
    <w:p w:rsidR="005D0760" w:rsidRDefault="005D0760" w:rsidP="005D0760">
      <w:r>
        <w:t xml:space="preserve">Du loggar ut genom att klicka på </w:t>
      </w:r>
      <w:r w:rsidRPr="005D0760">
        <w:rPr>
          <w:b/>
        </w:rPr>
        <w:t>Logga ut</w:t>
      </w:r>
      <w:r>
        <w:t xml:space="preserve"> på högra sida i menyn.</w:t>
      </w:r>
    </w:p>
    <w:p w:rsidR="005D0760" w:rsidRDefault="005D0760" w:rsidP="005D0760"/>
    <w:p w:rsidR="005D0760" w:rsidRDefault="005D0760" w:rsidP="005D0760">
      <w:r>
        <w:rPr>
          <w:noProof/>
          <w:lang w:eastAsia="sv-SE"/>
        </w:rPr>
        <mc:AlternateContent>
          <mc:Choice Requires="wps">
            <w:drawing>
              <wp:anchor distT="0" distB="0" distL="114300" distR="114300" simplePos="0" relativeHeight="251679744" behindDoc="0" locked="0" layoutInCell="1" allowOverlap="1" wp14:anchorId="0E26A7E3" wp14:editId="7C03658F">
                <wp:simplePos x="0" y="0"/>
                <wp:positionH relativeFrom="column">
                  <wp:posOffset>5156155</wp:posOffset>
                </wp:positionH>
                <wp:positionV relativeFrom="paragraph">
                  <wp:posOffset>1284</wp:posOffset>
                </wp:positionV>
                <wp:extent cx="1179830" cy="393065"/>
                <wp:effectExtent l="0" t="0" r="20320" b="26035"/>
                <wp:wrapNone/>
                <wp:docPr id="35" name="Ellips 35"/>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5" o:spid="_x0000_s1026" style="position:absolute;margin-left:406pt;margin-top:.1pt;width:92.9pt;height:3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" filled="f" strokecolor="#007491" strokeweight="2pt"/>
            </w:pict>
          </mc:Fallback>
        </mc:AlternateContent>
      </w:r>
      <w:r w:rsidR="00764F8C">
        <w:rPr>
          <w:noProof/>
          <w:lang w:eastAsia="sv-SE"/>
        </w:rPr>
        <w:drawing>
          <wp:inline distT="0" distB="0" distL="0" distR="0">
            <wp:extent cx="6120765" cy="2066944"/>
            <wp:effectExtent l="0" t="0" r="0" b="952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2066944"/>
                    </a:xfrm>
                    <a:prstGeom prst="rect">
                      <a:avLst/>
                    </a:prstGeom>
                    <a:noFill/>
                    <a:ln>
                      <a:noFill/>
                    </a:ln>
                  </pic:spPr>
                </pic:pic>
              </a:graphicData>
            </a:graphic>
          </wp:inline>
        </w:drawing>
      </w:r>
    </w:p>
    <w:sectPr w:rsidR="005D0760" w:rsidSect="00B846AB">
      <w:headerReference w:type="default" r:id="rId26"/>
      <w:footerReference w:type="default" r:id="rId27"/>
      <w:headerReference w:type="first" r:id="rId28"/>
      <w:footerReference w:type="first" r:id="rId29"/>
      <w:pgSz w:w="11907" w:h="16840" w:code="9"/>
      <w:pgMar w:top="2410" w:right="1134" w:bottom="851" w:left="1134" w:header="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47D" w:rsidRDefault="0006347D">
      <w:r>
        <w:separator/>
      </w:r>
    </w:p>
  </w:endnote>
  <w:endnote w:type="continuationSeparator" w:id="0">
    <w:p w:rsidR="0006347D" w:rsidRDefault="0006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odexho">
    <w:altName w:val="Times New Roman"/>
    <w:charset w:val="00"/>
    <w:family w:val="auto"/>
    <w:pitch w:val="variable"/>
    <w:sig w:usb0="00000001" w:usb1="4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C30" w:rsidRDefault="00F66C30" w:rsidP="00065288">
    <w:pPr>
      <w:pStyle w:val="Sidfot"/>
      <w:jc w:val="right"/>
    </w:pPr>
    <w:r>
      <w:rPr>
        <w:rStyle w:val="Sidnummer"/>
      </w:rPr>
      <w:fldChar w:fldCharType="begin"/>
    </w:r>
    <w:r>
      <w:rPr>
        <w:rStyle w:val="Sidnummer"/>
      </w:rPr>
      <w:instrText xml:space="preserve"> PAGE </w:instrText>
    </w:r>
    <w:r>
      <w:rPr>
        <w:rStyle w:val="Sidnummer"/>
      </w:rPr>
      <w:fldChar w:fldCharType="separate"/>
    </w:r>
    <w:r w:rsidR="00073A45">
      <w:rPr>
        <w:rStyle w:val="Sidnummer"/>
        <w:noProof/>
      </w:rPr>
      <w:t>10</w:t>
    </w:r>
    <w:r>
      <w:rPr>
        <w:rStyle w:val="Sidnummer"/>
      </w:rPr>
      <w:fldChar w:fldCharType="end"/>
    </w:r>
    <w:r>
      <w:rPr>
        <w:rStyle w:val="Sidnummer"/>
      </w:rPr>
      <w:t xml:space="preserve"> (</w:t>
    </w:r>
    <w:r>
      <w:rPr>
        <w:rStyle w:val="Sidnummer"/>
      </w:rPr>
      <w:fldChar w:fldCharType="begin"/>
    </w:r>
    <w:r>
      <w:rPr>
        <w:rStyle w:val="Sidnummer"/>
      </w:rPr>
      <w:instrText xml:space="preserve"> NUMPAGES  \* LOWER </w:instrText>
    </w:r>
    <w:r>
      <w:rPr>
        <w:rStyle w:val="Sidnummer"/>
      </w:rPr>
      <w:fldChar w:fldCharType="separate"/>
    </w:r>
    <w:r w:rsidR="00073A45">
      <w:rPr>
        <w:rStyle w:val="Sidnummer"/>
        <w:noProof/>
      </w:rPr>
      <w:t>11</w:t>
    </w:r>
    <w:r>
      <w:rPr>
        <w:rStyle w:val="Sidnummer"/>
      </w:rPr>
      <w:fldChar w:fldCharType="end"/>
    </w:r>
    <w:r>
      <w:rPr>
        <w:rStyle w:val="Sidnummer"/>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C30" w:rsidRDefault="00F66C30" w:rsidP="00E26791">
    <w:pPr>
      <w:pStyle w:val="Sidfot"/>
      <w:jc w:val="right"/>
    </w:pPr>
    <w:r>
      <w:tab/>
    </w:r>
    <w:r>
      <w:tab/>
    </w:r>
    <w:bookmarkStart w:id="6" w:name="bkmlogoplac_3"/>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47D" w:rsidRDefault="0006347D">
      <w:r>
        <w:separator/>
      </w:r>
    </w:p>
  </w:footnote>
  <w:footnote w:type="continuationSeparator" w:id="0">
    <w:p w:rsidR="0006347D" w:rsidRDefault="00063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1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3005"/>
      <w:gridCol w:w="6670"/>
      <w:gridCol w:w="530"/>
    </w:tblGrid>
    <w:tr w:rsidR="00F66C30" w:rsidTr="00B846AB">
      <w:trPr>
        <w:gridAfter w:val="1"/>
        <w:wAfter w:w="530" w:type="dxa"/>
      </w:trPr>
      <w:tc>
        <w:tcPr>
          <w:tcW w:w="4211" w:type="dxa"/>
          <w:gridSpan w:val="2"/>
        </w:tcPr>
        <w:p w:rsidR="00F66C30" w:rsidRPr="00957DA5" w:rsidRDefault="00F66C30" w:rsidP="00D7353A">
          <w:pPr>
            <w:pStyle w:val="Sidhuvud"/>
            <w:ind w:left="40"/>
            <w:rPr>
              <w:noProof/>
              <w:lang w:eastAsia="sv-SE"/>
            </w:rPr>
          </w:pPr>
        </w:p>
      </w:tc>
      <w:tc>
        <w:tcPr>
          <w:tcW w:w="6670" w:type="dxa"/>
        </w:tcPr>
        <w:p w:rsidR="00F66C30" w:rsidRDefault="00F66C30" w:rsidP="00D7353A">
          <w:pPr>
            <w:pStyle w:val="Sidhuvud"/>
            <w:ind w:right="-103"/>
            <w:jc w:val="right"/>
          </w:pPr>
        </w:p>
      </w:tc>
    </w:tr>
    <w:tr w:rsidR="00F66C30" w:rsidTr="00B846AB">
      <w:trPr>
        <w:gridBefore w:val="1"/>
        <w:wBefore w:w="1206" w:type="dxa"/>
      </w:trPr>
      <w:tc>
        <w:tcPr>
          <w:tcW w:w="10205" w:type="dxa"/>
          <w:gridSpan w:val="3"/>
        </w:tcPr>
        <w:p w:rsidR="00F66C30" w:rsidRDefault="00F66C30" w:rsidP="00D7353A">
          <w:pPr>
            <w:pStyle w:val="Sidhuvud"/>
            <w:jc w:val="right"/>
          </w:pPr>
          <w:bookmarkStart w:id="0" w:name="bkmlogoplac_4"/>
          <w:bookmarkStart w:id="1" w:name="bkmlogoimg_bw_4"/>
          <w:bookmarkEnd w:id="0"/>
          <w:r>
            <w:rPr>
              <w:noProof/>
              <w:lang w:eastAsia="sv-SE"/>
            </w:rPr>
            <w:drawing>
              <wp:inline distT="0" distB="0" distL="0" distR="0" wp14:anchorId="5C3288CD" wp14:editId="19B71523">
                <wp:extent cx="2234378" cy="1072989"/>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d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4378" cy="1072989"/>
                        </a:xfrm>
                        <a:prstGeom prst="rect">
                          <a:avLst/>
                        </a:prstGeom>
                      </pic:spPr>
                    </pic:pic>
                  </a:graphicData>
                </a:graphic>
              </wp:inline>
            </w:drawing>
          </w:r>
          <w:bookmarkEnd w:id="1"/>
        </w:p>
      </w:tc>
    </w:tr>
  </w:tbl>
  <w:p w:rsidR="00F66C30" w:rsidRDefault="00F66C30" w:rsidP="00B846A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2049"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7838"/>
    </w:tblGrid>
    <w:tr w:rsidR="00F66C30" w:rsidTr="00CA799D">
      <w:tc>
        <w:tcPr>
          <w:tcW w:w="4211" w:type="dxa"/>
        </w:tcPr>
        <w:p w:rsidR="00F66C30" w:rsidRPr="00957DA5" w:rsidRDefault="00F66C30" w:rsidP="00CA799D">
          <w:pPr>
            <w:pStyle w:val="Sidhuvud"/>
            <w:ind w:left="40"/>
            <w:rPr>
              <w:noProof/>
              <w:lang w:eastAsia="sv-SE"/>
            </w:rPr>
          </w:pPr>
          <w:bookmarkStart w:id="2" w:name="bkmlogoplac_2"/>
          <w:bookmarkStart w:id="3" w:name="bkmlogoimg_bw_2"/>
          <w:bookmarkEnd w:id="2"/>
          <w:r>
            <w:rPr>
              <w:noProof/>
              <w:lang w:eastAsia="sv-SE"/>
            </w:rPr>
            <w:drawing>
              <wp:inline distT="0" distB="0" distL="0" distR="0" wp14:anchorId="25128039" wp14:editId="51CDD256">
                <wp:extent cx="1380864" cy="109737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864" cy="1097375"/>
                        </a:xfrm>
                        <a:prstGeom prst="rect">
                          <a:avLst/>
                        </a:prstGeom>
                      </pic:spPr>
                    </pic:pic>
                  </a:graphicData>
                </a:graphic>
              </wp:inline>
            </w:drawing>
          </w:r>
          <w:bookmarkEnd w:id="3"/>
        </w:p>
      </w:tc>
      <w:tc>
        <w:tcPr>
          <w:tcW w:w="7838" w:type="dxa"/>
        </w:tcPr>
        <w:p w:rsidR="00F66C30" w:rsidRDefault="00F66C30" w:rsidP="00CA799D">
          <w:pPr>
            <w:pStyle w:val="Sidhuvud"/>
            <w:ind w:right="-103"/>
            <w:jc w:val="right"/>
          </w:pPr>
          <w:bookmarkStart w:id="4" w:name="bkmlogoplac_1"/>
          <w:bookmarkStart w:id="5" w:name="bkmlogoimg_bw_1"/>
          <w:bookmarkEnd w:id="4"/>
          <w:r>
            <w:rPr>
              <w:noProof/>
              <w:lang w:eastAsia="sv-SE"/>
            </w:rPr>
            <w:drawing>
              <wp:inline distT="0" distB="0" distL="0" distR="0" wp14:anchorId="12EC49FE" wp14:editId="0DDF4707">
                <wp:extent cx="2667231" cy="119492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7231" cy="1194920"/>
                        </a:xfrm>
                        <a:prstGeom prst="rect">
                          <a:avLst/>
                        </a:prstGeom>
                      </pic:spPr>
                    </pic:pic>
                  </a:graphicData>
                </a:graphic>
              </wp:inline>
            </w:drawing>
          </w:r>
          <w:bookmarkEnd w:id="5"/>
        </w:p>
      </w:tc>
    </w:tr>
  </w:tbl>
  <w:p w:rsidR="00F66C30" w:rsidRDefault="00F66C30" w:rsidP="00CA799D">
    <w:pPr>
      <w:pStyle w:val="Sidhuvu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34B89A"/>
    <w:lvl w:ilvl="0">
      <w:start w:val="1"/>
      <w:numFmt w:val="decimal"/>
      <w:lvlText w:val="%1."/>
      <w:lvlJc w:val="left"/>
      <w:pPr>
        <w:tabs>
          <w:tab w:val="num" w:pos="1492"/>
        </w:tabs>
        <w:ind w:left="1492" w:hanging="360"/>
      </w:pPr>
    </w:lvl>
  </w:abstractNum>
  <w:abstractNum w:abstractNumId="1">
    <w:nsid w:val="FFFFFF7D"/>
    <w:multiLevelType w:val="singleLevel"/>
    <w:tmpl w:val="DA28F1CC"/>
    <w:lvl w:ilvl="0">
      <w:start w:val="1"/>
      <w:numFmt w:val="decimal"/>
      <w:lvlText w:val="%1."/>
      <w:lvlJc w:val="left"/>
      <w:pPr>
        <w:tabs>
          <w:tab w:val="num" w:pos="1209"/>
        </w:tabs>
        <w:ind w:left="1209" w:hanging="360"/>
      </w:pPr>
    </w:lvl>
  </w:abstractNum>
  <w:abstractNum w:abstractNumId="2">
    <w:nsid w:val="FFFFFF7E"/>
    <w:multiLevelType w:val="singleLevel"/>
    <w:tmpl w:val="E61ECAF2"/>
    <w:lvl w:ilvl="0">
      <w:start w:val="1"/>
      <w:numFmt w:val="decimal"/>
      <w:lvlText w:val="%1."/>
      <w:lvlJc w:val="left"/>
      <w:pPr>
        <w:tabs>
          <w:tab w:val="num" w:pos="926"/>
        </w:tabs>
        <w:ind w:left="926" w:hanging="360"/>
      </w:pPr>
    </w:lvl>
  </w:abstractNum>
  <w:abstractNum w:abstractNumId="3">
    <w:nsid w:val="FFFFFF7F"/>
    <w:multiLevelType w:val="singleLevel"/>
    <w:tmpl w:val="0E60FCEE"/>
    <w:lvl w:ilvl="0">
      <w:start w:val="1"/>
      <w:numFmt w:val="decimal"/>
      <w:lvlText w:val="%1."/>
      <w:lvlJc w:val="left"/>
      <w:pPr>
        <w:tabs>
          <w:tab w:val="num" w:pos="643"/>
        </w:tabs>
        <w:ind w:left="643" w:hanging="360"/>
      </w:pPr>
    </w:lvl>
  </w:abstractNum>
  <w:abstractNum w:abstractNumId="4">
    <w:nsid w:val="FFFFFF80"/>
    <w:multiLevelType w:val="singleLevel"/>
    <w:tmpl w:val="FC9231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7433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2015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440A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3A3F34"/>
    <w:lvl w:ilvl="0">
      <w:start w:val="1"/>
      <w:numFmt w:val="decimal"/>
      <w:lvlText w:val="%1."/>
      <w:lvlJc w:val="left"/>
      <w:pPr>
        <w:tabs>
          <w:tab w:val="num" w:pos="360"/>
        </w:tabs>
        <w:ind w:left="360" w:hanging="360"/>
      </w:pPr>
    </w:lvl>
  </w:abstractNum>
  <w:abstractNum w:abstractNumId="9">
    <w:nsid w:val="FFFFFF89"/>
    <w:multiLevelType w:val="singleLevel"/>
    <w:tmpl w:val="041D000F"/>
    <w:lvl w:ilvl="0">
      <w:start w:val="1"/>
      <w:numFmt w:val="decimal"/>
      <w:lvlText w:val="%1."/>
      <w:lvlJc w:val="left"/>
      <w:pPr>
        <w:ind w:left="360" w:hanging="360"/>
      </w:pPr>
      <w:rPr>
        <w:rFonts w:hint="default"/>
      </w:rPr>
    </w:lvl>
  </w:abstractNum>
  <w:abstractNum w:abstractNumId="10">
    <w:nsid w:val="09B47F08"/>
    <w:multiLevelType w:val="hybridMultilevel"/>
    <w:tmpl w:val="683C3C36"/>
    <w:lvl w:ilvl="0" w:tplc="B7B2A7D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169C17AB"/>
    <w:multiLevelType w:val="hybridMultilevel"/>
    <w:tmpl w:val="6A325B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2D13825"/>
    <w:multiLevelType w:val="hybridMultilevel"/>
    <w:tmpl w:val="34D05D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39D443C3"/>
    <w:multiLevelType w:val="hybridMultilevel"/>
    <w:tmpl w:val="C50625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A817F16"/>
    <w:multiLevelType w:val="hybridMultilevel"/>
    <w:tmpl w:val="8D94D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DE146B2"/>
    <w:multiLevelType w:val="hybridMultilevel"/>
    <w:tmpl w:val="C24099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F3717DA"/>
    <w:multiLevelType w:val="hybridMultilevel"/>
    <w:tmpl w:val="DA2C8E12"/>
    <w:lvl w:ilvl="0" w:tplc="B7B2A7D4">
      <w:start w:val="1"/>
      <w:numFmt w:val="decimal"/>
      <w:pStyle w:val="Liststycke"/>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61CA610E"/>
    <w:multiLevelType w:val="hybridMultilevel"/>
    <w:tmpl w:val="4BBA90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6272812"/>
    <w:multiLevelType w:val="hybridMultilevel"/>
    <w:tmpl w:val="06FAE6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6"/>
  </w:num>
  <w:num w:numId="13">
    <w:abstractNumId w:val="13"/>
  </w:num>
  <w:num w:numId="14">
    <w:abstractNumId w:val="10"/>
  </w:num>
  <w:num w:numId="15">
    <w:abstractNumId w:val="11"/>
  </w:num>
  <w:num w:numId="16">
    <w:abstractNumId w:val="12"/>
  </w:num>
  <w:num w:numId="17">
    <w:abstractNumId w:val="18"/>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A8"/>
    <w:rsid w:val="00035A64"/>
    <w:rsid w:val="0005540C"/>
    <w:rsid w:val="0006347D"/>
    <w:rsid w:val="00064957"/>
    <w:rsid w:val="00065288"/>
    <w:rsid w:val="00073A45"/>
    <w:rsid w:val="0008441F"/>
    <w:rsid w:val="00096126"/>
    <w:rsid w:val="001C23B6"/>
    <w:rsid w:val="001C4930"/>
    <w:rsid w:val="001C7AAF"/>
    <w:rsid w:val="001E5A73"/>
    <w:rsid w:val="00212F3B"/>
    <w:rsid w:val="002149E2"/>
    <w:rsid w:val="00233DDD"/>
    <w:rsid w:val="002510B5"/>
    <w:rsid w:val="0025110D"/>
    <w:rsid w:val="002529C1"/>
    <w:rsid w:val="0027034B"/>
    <w:rsid w:val="002955AD"/>
    <w:rsid w:val="002B3BEE"/>
    <w:rsid w:val="00350B8E"/>
    <w:rsid w:val="003A5CF7"/>
    <w:rsid w:val="003A6D93"/>
    <w:rsid w:val="003B6386"/>
    <w:rsid w:val="003F6EAE"/>
    <w:rsid w:val="00427FFE"/>
    <w:rsid w:val="00445FD8"/>
    <w:rsid w:val="004C396E"/>
    <w:rsid w:val="004D0405"/>
    <w:rsid w:val="004F7BE5"/>
    <w:rsid w:val="00501BD3"/>
    <w:rsid w:val="00512554"/>
    <w:rsid w:val="00535160"/>
    <w:rsid w:val="00550403"/>
    <w:rsid w:val="00561559"/>
    <w:rsid w:val="00581FBC"/>
    <w:rsid w:val="005C0E80"/>
    <w:rsid w:val="005D0760"/>
    <w:rsid w:val="005F4977"/>
    <w:rsid w:val="005F7A84"/>
    <w:rsid w:val="006725ED"/>
    <w:rsid w:val="00672C7B"/>
    <w:rsid w:val="00733C04"/>
    <w:rsid w:val="00764F8C"/>
    <w:rsid w:val="007B537D"/>
    <w:rsid w:val="00800BC8"/>
    <w:rsid w:val="00831E5F"/>
    <w:rsid w:val="0084478E"/>
    <w:rsid w:val="0085283B"/>
    <w:rsid w:val="008762C1"/>
    <w:rsid w:val="00877431"/>
    <w:rsid w:val="008930C8"/>
    <w:rsid w:val="008A48FD"/>
    <w:rsid w:val="008D3455"/>
    <w:rsid w:val="008D36C4"/>
    <w:rsid w:val="008F1B6B"/>
    <w:rsid w:val="009211EB"/>
    <w:rsid w:val="00921F7D"/>
    <w:rsid w:val="00924FD3"/>
    <w:rsid w:val="009352D2"/>
    <w:rsid w:val="00937CA8"/>
    <w:rsid w:val="00957DA5"/>
    <w:rsid w:val="009E763F"/>
    <w:rsid w:val="00A437EB"/>
    <w:rsid w:val="00A74397"/>
    <w:rsid w:val="00A85524"/>
    <w:rsid w:val="00AA10E8"/>
    <w:rsid w:val="00AE133F"/>
    <w:rsid w:val="00AE3B56"/>
    <w:rsid w:val="00B2351C"/>
    <w:rsid w:val="00B46207"/>
    <w:rsid w:val="00B846AB"/>
    <w:rsid w:val="00B950A5"/>
    <w:rsid w:val="00C078C7"/>
    <w:rsid w:val="00C173D5"/>
    <w:rsid w:val="00C2389F"/>
    <w:rsid w:val="00C440FE"/>
    <w:rsid w:val="00CA799D"/>
    <w:rsid w:val="00CF4E51"/>
    <w:rsid w:val="00D23BB2"/>
    <w:rsid w:val="00D7353A"/>
    <w:rsid w:val="00D775FE"/>
    <w:rsid w:val="00DE731A"/>
    <w:rsid w:val="00DF576F"/>
    <w:rsid w:val="00E021F8"/>
    <w:rsid w:val="00E26791"/>
    <w:rsid w:val="00E4170A"/>
    <w:rsid w:val="00EE0E15"/>
    <w:rsid w:val="00EE6976"/>
    <w:rsid w:val="00EF06DC"/>
    <w:rsid w:val="00F57459"/>
    <w:rsid w:val="00F66C30"/>
    <w:rsid w:val="00F73852"/>
    <w:rsid w:val="00F75BAF"/>
    <w:rsid w:val="00FA1BFA"/>
    <w:rsid w:val="00FA27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B537D"/>
    <w:rPr>
      <w:lang w:eastAsia="en-US"/>
    </w:rPr>
  </w:style>
  <w:style w:type="paragraph" w:styleId="Rubrik1">
    <w:name w:val="heading 1"/>
    <w:next w:val="Normal"/>
    <w:qFormat/>
    <w:rsid w:val="00EF06DC"/>
    <w:pPr>
      <w:keepNext/>
      <w:spacing w:before="240" w:after="60"/>
      <w:outlineLvl w:val="0"/>
    </w:pPr>
    <w:rPr>
      <w:b/>
      <w:kern w:val="28"/>
      <w:sz w:val="28"/>
      <w:lang w:eastAsia="en-US"/>
    </w:rPr>
  </w:style>
  <w:style w:type="paragraph" w:styleId="Rubrik2">
    <w:name w:val="heading 2"/>
    <w:next w:val="Normal"/>
    <w:link w:val="Rubrik2Char"/>
    <w:qFormat/>
    <w:rsid w:val="0084478E"/>
    <w:pPr>
      <w:keepNext/>
      <w:spacing w:before="240" w:after="60"/>
      <w:outlineLvl w:val="1"/>
    </w:pPr>
    <w:rPr>
      <w:b/>
      <w:lang w:eastAsia="en-US"/>
    </w:rPr>
  </w:style>
  <w:style w:type="paragraph" w:styleId="Rubrik3">
    <w:name w:val="heading 3"/>
    <w:next w:val="Normal"/>
    <w:rsid w:val="00EF06DC"/>
    <w:pPr>
      <w:keepNext/>
      <w:spacing w:before="240" w:after="60"/>
      <w:outlineLvl w:val="2"/>
    </w:pPr>
    <w:rPr>
      <w:b/>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45FD8"/>
    <w:pPr>
      <w:tabs>
        <w:tab w:val="center" w:pos="4536"/>
        <w:tab w:val="right" w:pos="9072"/>
      </w:tabs>
    </w:pPr>
  </w:style>
  <w:style w:type="paragraph" w:styleId="Sidfot">
    <w:name w:val="footer"/>
    <w:basedOn w:val="Normal"/>
    <w:rsid w:val="00445FD8"/>
    <w:pPr>
      <w:tabs>
        <w:tab w:val="center" w:pos="4536"/>
        <w:tab w:val="right" w:pos="9072"/>
      </w:tabs>
    </w:pPr>
  </w:style>
  <w:style w:type="character" w:styleId="Sidnummer">
    <w:name w:val="page number"/>
    <w:basedOn w:val="Standardstycketeckensnitt"/>
    <w:rsid w:val="008F1B6B"/>
    <w:rPr>
      <w:rFonts w:ascii="Arial" w:hAnsi="Arial"/>
    </w:rPr>
  </w:style>
  <w:style w:type="paragraph" w:styleId="Dokumentversikt">
    <w:name w:val="Document Map"/>
    <w:basedOn w:val="Normal"/>
    <w:link w:val="DokumentversiktChar"/>
    <w:semiHidden/>
    <w:rsid w:val="00445FD8"/>
    <w:pPr>
      <w:shd w:val="clear" w:color="auto" w:fill="000080"/>
    </w:pPr>
    <w:rPr>
      <w:rFonts w:ascii="Tahoma" w:hAnsi="Tahoma" w:cs="Tahoma"/>
    </w:rPr>
  </w:style>
  <w:style w:type="character" w:customStyle="1" w:styleId="DokumentversiktChar">
    <w:name w:val="Dokumentöversikt Char"/>
    <w:basedOn w:val="Standardstycketeckensnitt"/>
    <w:link w:val="Dokumentversikt"/>
    <w:semiHidden/>
    <w:rsid w:val="00445FD8"/>
    <w:rPr>
      <w:rFonts w:ascii="Tahoma" w:hAnsi="Tahoma" w:cs="Tahoma"/>
      <w:shd w:val="clear" w:color="auto" w:fill="000080"/>
      <w:lang w:eastAsia="en-US"/>
    </w:rPr>
  </w:style>
  <w:style w:type="paragraph" w:styleId="Rubrik">
    <w:name w:val="Title"/>
    <w:basedOn w:val="Normal"/>
    <w:next w:val="Normal"/>
    <w:link w:val="RubrikChar"/>
    <w:rsid w:val="001C4930"/>
    <w:pPr>
      <w:spacing w:after="300"/>
      <w:contextualSpacing/>
    </w:pPr>
    <w:rPr>
      <w:rFonts w:ascii="Sodexho" w:eastAsiaTheme="majorEastAsia" w:hAnsi="Sodexho" w:cstheme="majorBidi"/>
      <w:spacing w:val="5"/>
      <w:kern w:val="28"/>
      <w:sz w:val="28"/>
      <w:szCs w:val="52"/>
    </w:rPr>
  </w:style>
  <w:style w:type="character" w:customStyle="1" w:styleId="RubrikChar">
    <w:name w:val="Rubrik Char"/>
    <w:basedOn w:val="Standardstycketeckensnitt"/>
    <w:link w:val="Rubrik"/>
    <w:rsid w:val="007B537D"/>
    <w:rPr>
      <w:rFonts w:ascii="Sodexho" w:eastAsiaTheme="majorEastAsia" w:hAnsi="Sodexho" w:cstheme="majorBidi"/>
      <w:spacing w:val="5"/>
      <w:kern w:val="28"/>
      <w:sz w:val="28"/>
      <w:szCs w:val="52"/>
      <w:lang w:eastAsia="en-US"/>
    </w:rPr>
  </w:style>
  <w:style w:type="paragraph" w:styleId="Ballongtext">
    <w:name w:val="Balloon Text"/>
    <w:basedOn w:val="Normal"/>
    <w:link w:val="BallongtextChar"/>
    <w:uiPriority w:val="99"/>
    <w:semiHidden/>
    <w:unhideWhenUsed/>
    <w:rsid w:val="005F7A84"/>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A84"/>
    <w:rPr>
      <w:rFonts w:ascii="Tahoma" w:hAnsi="Tahoma" w:cs="Tahoma"/>
      <w:sz w:val="16"/>
      <w:szCs w:val="16"/>
      <w:lang w:eastAsia="en-US"/>
    </w:rPr>
  </w:style>
  <w:style w:type="table" w:styleId="Tabellrutnt">
    <w:name w:val="Table Grid"/>
    <w:basedOn w:val="Normaltabell"/>
    <w:uiPriority w:val="59"/>
    <w:rsid w:val="005F7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34"/>
    <w:semiHidden/>
    <w:qFormat/>
    <w:rsid w:val="00C078C7"/>
    <w:pPr>
      <w:numPr>
        <w:numId w:val="12"/>
      </w:numPr>
      <w:ind w:left="357" w:hanging="357"/>
      <w:contextualSpacing/>
    </w:pPr>
  </w:style>
  <w:style w:type="paragraph" w:styleId="Punktlista">
    <w:name w:val="List Bullet"/>
    <w:basedOn w:val="Normal"/>
    <w:uiPriority w:val="99"/>
    <w:unhideWhenUsed/>
    <w:rsid w:val="00877431"/>
    <w:pPr>
      <w:contextualSpacing/>
    </w:pPr>
  </w:style>
  <w:style w:type="character" w:customStyle="1" w:styleId="Rubrik2Char">
    <w:name w:val="Rubrik 2 Char"/>
    <w:basedOn w:val="Standardstycketeckensnitt"/>
    <w:link w:val="Rubrik2"/>
    <w:rsid w:val="00831E5F"/>
    <w:rPr>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B537D"/>
    <w:rPr>
      <w:lang w:eastAsia="en-US"/>
    </w:rPr>
  </w:style>
  <w:style w:type="paragraph" w:styleId="Rubrik1">
    <w:name w:val="heading 1"/>
    <w:next w:val="Normal"/>
    <w:qFormat/>
    <w:rsid w:val="00EF06DC"/>
    <w:pPr>
      <w:keepNext/>
      <w:spacing w:before="240" w:after="60"/>
      <w:outlineLvl w:val="0"/>
    </w:pPr>
    <w:rPr>
      <w:b/>
      <w:kern w:val="28"/>
      <w:sz w:val="28"/>
      <w:lang w:eastAsia="en-US"/>
    </w:rPr>
  </w:style>
  <w:style w:type="paragraph" w:styleId="Rubrik2">
    <w:name w:val="heading 2"/>
    <w:next w:val="Normal"/>
    <w:link w:val="Rubrik2Char"/>
    <w:qFormat/>
    <w:rsid w:val="0084478E"/>
    <w:pPr>
      <w:keepNext/>
      <w:spacing w:before="240" w:after="60"/>
      <w:outlineLvl w:val="1"/>
    </w:pPr>
    <w:rPr>
      <w:b/>
      <w:lang w:eastAsia="en-US"/>
    </w:rPr>
  </w:style>
  <w:style w:type="paragraph" w:styleId="Rubrik3">
    <w:name w:val="heading 3"/>
    <w:next w:val="Normal"/>
    <w:rsid w:val="00EF06DC"/>
    <w:pPr>
      <w:keepNext/>
      <w:spacing w:before="240" w:after="60"/>
      <w:outlineLvl w:val="2"/>
    </w:pPr>
    <w:rPr>
      <w:b/>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45FD8"/>
    <w:pPr>
      <w:tabs>
        <w:tab w:val="center" w:pos="4536"/>
        <w:tab w:val="right" w:pos="9072"/>
      </w:tabs>
    </w:pPr>
  </w:style>
  <w:style w:type="paragraph" w:styleId="Sidfot">
    <w:name w:val="footer"/>
    <w:basedOn w:val="Normal"/>
    <w:rsid w:val="00445FD8"/>
    <w:pPr>
      <w:tabs>
        <w:tab w:val="center" w:pos="4536"/>
        <w:tab w:val="right" w:pos="9072"/>
      </w:tabs>
    </w:pPr>
  </w:style>
  <w:style w:type="character" w:styleId="Sidnummer">
    <w:name w:val="page number"/>
    <w:basedOn w:val="Standardstycketeckensnitt"/>
    <w:rsid w:val="008F1B6B"/>
    <w:rPr>
      <w:rFonts w:ascii="Arial" w:hAnsi="Arial"/>
    </w:rPr>
  </w:style>
  <w:style w:type="paragraph" w:styleId="Dokumentversikt">
    <w:name w:val="Document Map"/>
    <w:basedOn w:val="Normal"/>
    <w:link w:val="DokumentversiktChar"/>
    <w:semiHidden/>
    <w:rsid w:val="00445FD8"/>
    <w:pPr>
      <w:shd w:val="clear" w:color="auto" w:fill="000080"/>
    </w:pPr>
    <w:rPr>
      <w:rFonts w:ascii="Tahoma" w:hAnsi="Tahoma" w:cs="Tahoma"/>
    </w:rPr>
  </w:style>
  <w:style w:type="character" w:customStyle="1" w:styleId="DokumentversiktChar">
    <w:name w:val="Dokumentöversikt Char"/>
    <w:basedOn w:val="Standardstycketeckensnitt"/>
    <w:link w:val="Dokumentversikt"/>
    <w:semiHidden/>
    <w:rsid w:val="00445FD8"/>
    <w:rPr>
      <w:rFonts w:ascii="Tahoma" w:hAnsi="Tahoma" w:cs="Tahoma"/>
      <w:shd w:val="clear" w:color="auto" w:fill="000080"/>
      <w:lang w:eastAsia="en-US"/>
    </w:rPr>
  </w:style>
  <w:style w:type="paragraph" w:styleId="Rubrik">
    <w:name w:val="Title"/>
    <w:basedOn w:val="Normal"/>
    <w:next w:val="Normal"/>
    <w:link w:val="RubrikChar"/>
    <w:rsid w:val="001C4930"/>
    <w:pPr>
      <w:spacing w:after="300"/>
      <w:contextualSpacing/>
    </w:pPr>
    <w:rPr>
      <w:rFonts w:ascii="Sodexho" w:eastAsiaTheme="majorEastAsia" w:hAnsi="Sodexho" w:cstheme="majorBidi"/>
      <w:spacing w:val="5"/>
      <w:kern w:val="28"/>
      <w:sz w:val="28"/>
      <w:szCs w:val="52"/>
    </w:rPr>
  </w:style>
  <w:style w:type="character" w:customStyle="1" w:styleId="RubrikChar">
    <w:name w:val="Rubrik Char"/>
    <w:basedOn w:val="Standardstycketeckensnitt"/>
    <w:link w:val="Rubrik"/>
    <w:rsid w:val="007B537D"/>
    <w:rPr>
      <w:rFonts w:ascii="Sodexho" w:eastAsiaTheme="majorEastAsia" w:hAnsi="Sodexho" w:cstheme="majorBidi"/>
      <w:spacing w:val="5"/>
      <w:kern w:val="28"/>
      <w:sz w:val="28"/>
      <w:szCs w:val="52"/>
      <w:lang w:eastAsia="en-US"/>
    </w:rPr>
  </w:style>
  <w:style w:type="paragraph" w:styleId="Ballongtext">
    <w:name w:val="Balloon Text"/>
    <w:basedOn w:val="Normal"/>
    <w:link w:val="BallongtextChar"/>
    <w:uiPriority w:val="99"/>
    <w:semiHidden/>
    <w:unhideWhenUsed/>
    <w:rsid w:val="005F7A84"/>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A84"/>
    <w:rPr>
      <w:rFonts w:ascii="Tahoma" w:hAnsi="Tahoma" w:cs="Tahoma"/>
      <w:sz w:val="16"/>
      <w:szCs w:val="16"/>
      <w:lang w:eastAsia="en-US"/>
    </w:rPr>
  </w:style>
  <w:style w:type="table" w:styleId="Tabellrutnt">
    <w:name w:val="Table Grid"/>
    <w:basedOn w:val="Normaltabell"/>
    <w:uiPriority w:val="59"/>
    <w:rsid w:val="005F7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34"/>
    <w:semiHidden/>
    <w:qFormat/>
    <w:rsid w:val="00C078C7"/>
    <w:pPr>
      <w:numPr>
        <w:numId w:val="12"/>
      </w:numPr>
      <w:ind w:left="357" w:hanging="357"/>
      <w:contextualSpacing/>
    </w:pPr>
  </w:style>
  <w:style w:type="paragraph" w:styleId="Punktlista">
    <w:name w:val="List Bullet"/>
    <w:basedOn w:val="Normal"/>
    <w:uiPriority w:val="99"/>
    <w:unhideWhenUsed/>
    <w:rsid w:val="00877431"/>
    <w:pPr>
      <w:contextualSpacing/>
    </w:pPr>
  </w:style>
  <w:style w:type="character" w:customStyle="1" w:styleId="Rubrik2Char">
    <w:name w:val="Rubrik 2 Char"/>
    <w:basedOn w:val="Standardstycketeckensnitt"/>
    <w:link w:val="Rubrik2"/>
    <w:rsid w:val="00831E5F"/>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tmp"/><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emf"/><Relationship Id="rId28"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Sodexo">
  <a:themeElements>
    <a:clrScheme name="Sodexo Blå">
      <a:dk1>
        <a:srgbClr val="000000"/>
      </a:dk1>
      <a:lt1>
        <a:srgbClr val="283897"/>
      </a:lt1>
      <a:dk2>
        <a:srgbClr val="283897"/>
      </a:dk2>
      <a:lt2>
        <a:srgbClr val="FFFFFF"/>
      </a:lt2>
      <a:accent1>
        <a:srgbClr val="00A0C6"/>
      </a:accent1>
      <a:accent2>
        <a:srgbClr val="A6CB12"/>
      </a:accent2>
      <a:accent3>
        <a:srgbClr val="FF412E"/>
      </a:accent3>
      <a:accent4>
        <a:srgbClr val="AAAEC4"/>
      </a:accent4>
      <a:accent5>
        <a:srgbClr val="000000"/>
      </a:accent5>
      <a:accent6>
        <a:srgbClr val="82BCDF"/>
      </a:accent6>
      <a:hlink>
        <a:srgbClr val="FF412E"/>
      </a:hlink>
      <a:folHlink>
        <a:srgbClr val="C0C0C0"/>
      </a:folHlink>
    </a:clrScheme>
    <a:fontScheme name="Sodex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FC43C-44E1-437C-B50A-3E1B28B6E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B85DA007</Template>
  <TotalTime>20</TotalTime>
  <Pages>1</Pages>
  <Words>1366</Words>
  <Characters>7244</Characters>
  <Application>Microsoft Office Word</Application>
  <DocSecurity>0</DocSecurity>
  <Lines>60</Lines>
  <Paragraphs>17</Paragraphs>
  <ScaleCrop>false</ScaleCrop>
  <HeadingPairs>
    <vt:vector size="2" baseType="variant">
      <vt:variant>
        <vt:lpstr>Rubrik</vt:lpstr>
      </vt:variant>
      <vt:variant>
        <vt:i4>1</vt:i4>
      </vt:variant>
    </vt:vector>
  </HeadingPairs>
  <TitlesOfParts>
    <vt:vector size="1" baseType="lpstr">
      <vt:lpstr>Datum/Date:</vt:lpstr>
    </vt:vector>
  </TitlesOfParts>
  <Company>Sodexo</Company>
  <LinksUpToDate>false</LinksUpToDate>
  <CharactersWithSpaces>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Datum/Date:</dc:title>
  <dc:creator>Linda Burgren</dc:creator>
  <cp:lastModifiedBy>Christina Karlsson</cp:lastModifiedBy>
  <cp:revision>3</cp:revision>
  <cp:lastPrinted>2001-04-05T11:56:00Z</cp:lastPrinted>
  <dcterms:created xsi:type="dcterms:W3CDTF">2015-03-10T10:55:00Z</dcterms:created>
  <dcterms:modified xsi:type="dcterms:W3CDTF">2015-03-12T11:03:00Z</dcterms:modified>
</cp:coreProperties>
</file>